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070"/>
      </w:tblGrid>
      <w:tr w:rsidR="008C13A6" w:rsidRPr="00730685" w14:paraId="170563CC" w14:textId="77777777" w:rsidTr="008C13A6">
        <w:tc>
          <w:tcPr>
            <w:tcW w:w="4503" w:type="dxa"/>
          </w:tcPr>
          <w:p w14:paraId="59E2311B" w14:textId="44038AD1" w:rsidR="008C13A6" w:rsidRDefault="008C13A6" w:rsidP="008C13A6">
            <w:pPr>
              <w:jc w:val="center"/>
              <w:rPr>
                <w:lang w:val="uz-Cyrl-UZ"/>
              </w:rPr>
            </w:pPr>
          </w:p>
        </w:tc>
        <w:tc>
          <w:tcPr>
            <w:tcW w:w="5070" w:type="dxa"/>
          </w:tcPr>
          <w:p w14:paraId="5582ACF4" w14:textId="77777777" w:rsidR="008C13A6" w:rsidRDefault="008C13A6" w:rsidP="008C13A6">
            <w:pPr>
              <w:spacing w:line="240" w:lineRule="auto"/>
              <w:jc w:val="center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</w:p>
          <w:p w14:paraId="1131E5CF" w14:textId="77777777" w:rsidR="008C13A6" w:rsidRDefault="008C13A6" w:rsidP="008C13A6">
            <w:pPr>
              <w:spacing w:line="240" w:lineRule="auto"/>
              <w:jc w:val="center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  <w:r w:rsidRPr="002D6969">
              <w:rPr>
                <w:rFonts w:ascii="Arial" w:hAnsi="Arial" w:cs="Arial"/>
                <w:b/>
                <w:sz w:val="28"/>
                <w:szCs w:val="28"/>
                <w:lang w:val="uz-Cyrl-UZ"/>
              </w:rPr>
              <w:t>TASDIQLANGAN</w:t>
            </w:r>
          </w:p>
          <w:p w14:paraId="4249EF85" w14:textId="41340350" w:rsidR="008C13A6" w:rsidRPr="002D6969" w:rsidRDefault="008C13A6" w:rsidP="008C13A6">
            <w:pPr>
              <w:spacing w:line="240" w:lineRule="auto"/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2D6969">
              <w:rPr>
                <w:rFonts w:ascii="Arial" w:hAnsi="Arial" w:cs="Arial"/>
                <w:sz w:val="28"/>
                <w:szCs w:val="28"/>
                <w:lang w:val="uz-Cyrl-UZ"/>
              </w:rPr>
              <w:t>“</w:t>
            </w:r>
            <w:r w:rsidR="00495BA6">
              <w:rPr>
                <w:rFonts w:ascii="Arial" w:hAnsi="Arial" w:cs="Arial"/>
                <w:sz w:val="28"/>
                <w:szCs w:val="28"/>
                <w:lang w:val="uz-Cyrl-UZ"/>
              </w:rPr>
              <w:t>O‘ZTEMIRYO‘LYO‘LOVCHI</w:t>
            </w:r>
            <w:r w:rsidRPr="002D6969">
              <w:rPr>
                <w:rFonts w:ascii="Arial" w:hAnsi="Arial" w:cs="Arial"/>
                <w:sz w:val="28"/>
                <w:szCs w:val="28"/>
                <w:lang w:val="uz-Cyrl-UZ"/>
              </w:rPr>
              <w:t>” AJ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br/>
              <w:t xml:space="preserve"> </w:t>
            </w:r>
            <w:r w:rsidRPr="002D6969">
              <w:rPr>
                <w:rFonts w:ascii="Arial" w:hAnsi="Arial" w:cs="Arial"/>
                <w:sz w:val="28"/>
                <w:szCs w:val="28"/>
                <w:lang w:val="uz-Cyrl-UZ"/>
              </w:rPr>
              <w:t>Kuzatuv kengashining</w:t>
            </w:r>
            <w:r>
              <w:rPr>
                <w:rFonts w:ascii="Arial" w:hAnsi="Arial" w:cs="Arial"/>
                <w:sz w:val="28"/>
                <w:szCs w:val="28"/>
                <w:lang w:val="uz-Cyrl-UZ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br/>
            </w:r>
            <w:r w:rsidRPr="002D6969">
              <w:rPr>
                <w:rFonts w:ascii="Arial" w:hAnsi="Arial" w:cs="Arial"/>
                <w:sz w:val="28"/>
                <w:szCs w:val="28"/>
                <w:lang w:val="uz-Cyrl-UZ"/>
              </w:rPr>
              <w:t>202</w:t>
            </w:r>
            <w:r w:rsidR="00460D61">
              <w:rPr>
                <w:rFonts w:ascii="Arial" w:hAnsi="Arial" w:cs="Arial"/>
                <w:sz w:val="28"/>
                <w:szCs w:val="28"/>
                <w:lang w:val="uz-Cyrl-UZ"/>
              </w:rPr>
              <w:t>6</w:t>
            </w:r>
            <w:r w:rsidRPr="002D6969">
              <w:rPr>
                <w:rFonts w:ascii="Arial" w:hAnsi="Arial" w:cs="Arial"/>
                <w:sz w:val="28"/>
                <w:szCs w:val="28"/>
                <w:lang w:val="uz-Cyrl-UZ"/>
              </w:rPr>
              <w:t xml:space="preserve"> yil </w:t>
            </w:r>
            <w:r>
              <w:rPr>
                <w:rFonts w:ascii="Arial" w:hAnsi="Arial" w:cs="Arial"/>
                <w:sz w:val="28"/>
                <w:szCs w:val="28"/>
                <w:lang w:val="uz-Cyrl-UZ"/>
              </w:rPr>
              <w:t>“</w:t>
            </w:r>
            <w:r w:rsidR="00460D61" w:rsidRPr="00460D61">
              <w:rPr>
                <w:rFonts w:ascii="Arial" w:hAnsi="Arial" w:cs="Arial"/>
                <w:sz w:val="28"/>
                <w:szCs w:val="28"/>
                <w:lang w:val="en-US"/>
              </w:rPr>
              <w:t>___</w:t>
            </w:r>
            <w:r>
              <w:rPr>
                <w:rFonts w:ascii="Arial" w:hAnsi="Arial" w:cs="Arial"/>
                <w:sz w:val="28"/>
                <w:szCs w:val="28"/>
                <w:lang w:val="uz-Cyrl-UZ"/>
              </w:rPr>
              <w:t xml:space="preserve">” </w:t>
            </w:r>
            <w:r w:rsidR="00460D61" w:rsidRPr="00460D61">
              <w:rPr>
                <w:rFonts w:ascii="Arial" w:hAnsi="Arial" w:cs="Arial"/>
                <w:sz w:val="28"/>
                <w:szCs w:val="28"/>
                <w:lang w:val="en-US"/>
              </w:rPr>
              <w:t>______</w:t>
            </w:r>
            <w:r w:rsidRPr="002D6969">
              <w:rPr>
                <w:rFonts w:ascii="Arial" w:hAnsi="Arial" w:cs="Arial"/>
                <w:sz w:val="28"/>
                <w:szCs w:val="28"/>
                <w:lang w:val="uz-Cyrl-UZ"/>
              </w:rPr>
              <w:t>dagi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 </w:t>
            </w:r>
            <w:r w:rsidRPr="002D6969">
              <w:rPr>
                <w:rFonts w:ascii="Arial" w:hAnsi="Arial" w:cs="Arial"/>
                <w:sz w:val="28"/>
                <w:szCs w:val="28"/>
                <w:lang w:val="uz-Cyrl-UZ"/>
              </w:rPr>
              <w:t>qarori bilan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br/>
            </w:r>
            <w:r w:rsidR="006C75F9">
              <w:rPr>
                <w:rFonts w:ascii="Arial" w:hAnsi="Arial" w:cs="Arial"/>
                <w:sz w:val="28"/>
                <w:szCs w:val="28"/>
                <w:lang w:val="uz-Cyrl-UZ"/>
              </w:rPr>
              <w:t>(</w:t>
            </w:r>
            <w:r w:rsidR="00460D61" w:rsidRPr="002D6969">
              <w:rPr>
                <w:rFonts w:ascii="Arial" w:hAnsi="Arial" w:cs="Arial"/>
                <w:sz w:val="28"/>
                <w:szCs w:val="28"/>
                <w:lang w:val="uz-Cyrl-UZ"/>
              </w:rPr>
              <w:t>202</w:t>
            </w:r>
            <w:r w:rsidR="00460D61">
              <w:rPr>
                <w:rFonts w:ascii="Arial" w:hAnsi="Arial" w:cs="Arial"/>
                <w:sz w:val="28"/>
                <w:szCs w:val="28"/>
                <w:lang w:val="uz-Cyrl-UZ"/>
              </w:rPr>
              <w:t>6</w:t>
            </w:r>
            <w:r w:rsidR="00460D61" w:rsidRPr="002D6969">
              <w:rPr>
                <w:rFonts w:ascii="Arial" w:hAnsi="Arial" w:cs="Arial"/>
                <w:sz w:val="28"/>
                <w:szCs w:val="28"/>
                <w:lang w:val="uz-Cyrl-UZ"/>
              </w:rPr>
              <w:t xml:space="preserve"> yil </w:t>
            </w:r>
            <w:r w:rsidR="00460D61">
              <w:rPr>
                <w:rFonts w:ascii="Arial" w:hAnsi="Arial" w:cs="Arial"/>
                <w:sz w:val="28"/>
                <w:szCs w:val="28"/>
                <w:lang w:val="uz-Cyrl-UZ"/>
              </w:rPr>
              <w:t>“</w:t>
            </w:r>
            <w:r w:rsidR="00460D61" w:rsidRPr="00460D61">
              <w:rPr>
                <w:rFonts w:ascii="Arial" w:hAnsi="Arial" w:cs="Arial"/>
                <w:sz w:val="28"/>
                <w:szCs w:val="28"/>
                <w:lang w:val="en-US"/>
              </w:rPr>
              <w:t>___</w:t>
            </w:r>
            <w:r w:rsidR="00460D61">
              <w:rPr>
                <w:rFonts w:ascii="Arial" w:hAnsi="Arial" w:cs="Arial"/>
                <w:sz w:val="28"/>
                <w:szCs w:val="28"/>
                <w:lang w:val="uz-Cyrl-UZ"/>
              </w:rPr>
              <w:t xml:space="preserve">” </w:t>
            </w:r>
            <w:r w:rsidR="00460D61" w:rsidRPr="00460D61">
              <w:rPr>
                <w:rFonts w:ascii="Arial" w:hAnsi="Arial" w:cs="Arial"/>
                <w:sz w:val="28"/>
                <w:szCs w:val="28"/>
                <w:lang w:val="en-US"/>
              </w:rPr>
              <w:t>______</w:t>
            </w:r>
            <w:r w:rsidR="00460D61" w:rsidRPr="002D6969">
              <w:rPr>
                <w:rFonts w:ascii="Arial" w:hAnsi="Arial" w:cs="Arial"/>
                <w:sz w:val="28"/>
                <w:szCs w:val="28"/>
                <w:lang w:val="uz-Cyrl-UZ"/>
              </w:rPr>
              <w:t>dagi</w:t>
            </w:r>
            <w:r w:rsidR="00460D61">
              <w:rPr>
                <w:rFonts w:ascii="Arial" w:hAnsi="Arial" w:cs="Arial"/>
                <w:sz w:val="28"/>
                <w:szCs w:val="28"/>
                <w:lang w:val="uz-Cyrl-UZ"/>
              </w:rPr>
              <w:t xml:space="preserve"> </w:t>
            </w:r>
            <w:r w:rsidRPr="002D6969">
              <w:rPr>
                <w:rFonts w:ascii="Arial" w:hAnsi="Arial" w:cs="Arial"/>
                <w:sz w:val="28"/>
                <w:szCs w:val="28"/>
                <w:lang w:val="uz-Cyrl-UZ"/>
              </w:rPr>
              <w:t xml:space="preserve"> </w:t>
            </w:r>
            <w:r w:rsidR="00460D61" w:rsidRPr="00460D61">
              <w:rPr>
                <w:rFonts w:ascii="Arial" w:hAnsi="Arial" w:cs="Arial"/>
                <w:sz w:val="28"/>
                <w:szCs w:val="28"/>
                <w:lang w:val="en-US"/>
              </w:rPr>
              <w:t>___</w:t>
            </w:r>
            <w:r w:rsidRPr="002D6969">
              <w:rPr>
                <w:rFonts w:ascii="Arial" w:hAnsi="Arial" w:cs="Arial"/>
                <w:sz w:val="28"/>
                <w:szCs w:val="28"/>
                <w:lang w:val="uz-Cyrl-UZ"/>
              </w:rPr>
              <w:t>-sonli bayon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i </w:t>
            </w:r>
            <w:r w:rsidR="00730685" w:rsidRPr="00CF6CC4">
              <w:rPr>
                <w:rFonts w:ascii="Times New Roman" w:hAnsi="Times New Roman"/>
                <w:sz w:val="28"/>
                <w:szCs w:val="28"/>
                <w:lang w:val="uz-Cyrl-UZ"/>
              </w:rPr>
              <w:t>___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 - ilova)</w:t>
            </w:r>
          </w:p>
          <w:p w14:paraId="2976996F" w14:textId="77777777" w:rsidR="008C13A6" w:rsidRPr="00460D61" w:rsidRDefault="008C13A6" w:rsidP="008C13A6">
            <w:pPr>
              <w:jc w:val="center"/>
              <w:rPr>
                <w:lang w:val="en-US"/>
              </w:rPr>
            </w:pPr>
          </w:p>
          <w:p w14:paraId="45E9022D" w14:textId="77777777" w:rsidR="008C13A6" w:rsidRDefault="008C13A6" w:rsidP="008C13A6">
            <w:pPr>
              <w:jc w:val="center"/>
              <w:rPr>
                <w:lang w:val="uz-Cyrl-UZ"/>
              </w:rPr>
            </w:pPr>
          </w:p>
        </w:tc>
      </w:tr>
    </w:tbl>
    <w:p w14:paraId="44D24EB8" w14:textId="77777777" w:rsidR="00603317" w:rsidRPr="00B72324" w:rsidRDefault="00603317" w:rsidP="00603317">
      <w:pPr>
        <w:jc w:val="center"/>
        <w:rPr>
          <w:lang w:val="uz-Cyrl-UZ"/>
        </w:rPr>
      </w:pPr>
    </w:p>
    <w:p w14:paraId="5322B8DE" w14:textId="77777777" w:rsidR="00603317" w:rsidRDefault="00603317" w:rsidP="00603317">
      <w:pPr>
        <w:jc w:val="center"/>
        <w:rPr>
          <w:lang w:val="uz-Cyrl-UZ"/>
        </w:rPr>
      </w:pPr>
    </w:p>
    <w:p w14:paraId="761AF62F" w14:textId="77777777" w:rsidR="008A1691" w:rsidRPr="00B72324" w:rsidRDefault="008A1691" w:rsidP="00603317">
      <w:pPr>
        <w:jc w:val="center"/>
        <w:rPr>
          <w:lang w:val="uz-Cyrl-UZ"/>
        </w:rPr>
      </w:pPr>
    </w:p>
    <w:p w14:paraId="03636B9A" w14:textId="77777777" w:rsidR="00603317" w:rsidRPr="00B72324" w:rsidRDefault="00603317" w:rsidP="00603317">
      <w:pPr>
        <w:jc w:val="center"/>
        <w:rPr>
          <w:lang w:val="uz-Cyrl-UZ"/>
        </w:rPr>
      </w:pPr>
    </w:p>
    <w:p w14:paraId="1823B69C" w14:textId="7F100768" w:rsidR="00603317" w:rsidRPr="00603317" w:rsidRDefault="00603317" w:rsidP="00603317">
      <w:pPr>
        <w:spacing w:line="360" w:lineRule="auto"/>
        <w:jc w:val="center"/>
        <w:rPr>
          <w:rFonts w:ascii="Arial" w:hAnsi="Arial" w:cs="Arial"/>
          <w:b/>
          <w:bCs/>
          <w:spacing w:val="48"/>
          <w:sz w:val="44"/>
          <w:szCs w:val="28"/>
          <w:lang w:val="uz-Cyrl-UZ"/>
        </w:rPr>
      </w:pPr>
      <w:bookmarkStart w:id="0" w:name="_Hlk137147726"/>
      <w:r w:rsidRPr="00B72324">
        <w:rPr>
          <w:rFonts w:ascii="Arial" w:hAnsi="Arial" w:cs="Arial"/>
          <w:b/>
          <w:bCs/>
          <w:spacing w:val="48"/>
          <w:sz w:val="44"/>
          <w:szCs w:val="28"/>
          <w:lang w:val="uz-Cyrl-UZ"/>
        </w:rPr>
        <w:t>“</w:t>
      </w:r>
      <w:r w:rsidR="00495BA6">
        <w:rPr>
          <w:rFonts w:ascii="Arial" w:hAnsi="Arial" w:cs="Arial"/>
          <w:b/>
          <w:bCs/>
          <w:spacing w:val="48"/>
          <w:sz w:val="44"/>
          <w:szCs w:val="28"/>
          <w:lang w:val="uz-Cyrl-UZ"/>
        </w:rPr>
        <w:t>O‘ZTEMIRYO‘LYO‘LOVCHI</w:t>
      </w:r>
      <w:r w:rsidRPr="00B72324">
        <w:rPr>
          <w:rFonts w:ascii="Arial" w:hAnsi="Arial" w:cs="Arial"/>
          <w:b/>
          <w:bCs/>
          <w:spacing w:val="48"/>
          <w:sz w:val="44"/>
          <w:szCs w:val="28"/>
          <w:lang w:val="uz-Cyrl-UZ"/>
        </w:rPr>
        <w:t xml:space="preserve">” </w:t>
      </w:r>
      <w:r w:rsidR="00F52EDD">
        <w:rPr>
          <w:rFonts w:ascii="Arial" w:hAnsi="Arial" w:cs="Arial"/>
          <w:b/>
          <w:bCs/>
          <w:spacing w:val="48"/>
          <w:sz w:val="44"/>
          <w:szCs w:val="28"/>
          <w:lang w:val="uz-Cyrl-UZ"/>
        </w:rPr>
        <w:t>AJ</w:t>
      </w:r>
      <w:bookmarkEnd w:id="0"/>
      <w:r w:rsidR="00F52EDD">
        <w:rPr>
          <w:rFonts w:ascii="Arial" w:hAnsi="Arial" w:cs="Arial"/>
          <w:b/>
          <w:bCs/>
          <w:spacing w:val="48"/>
          <w:sz w:val="44"/>
          <w:szCs w:val="28"/>
          <w:lang w:val="uz-Cyrl-UZ"/>
        </w:rPr>
        <w:t>NING</w:t>
      </w:r>
      <w:r w:rsidRPr="00B72324">
        <w:rPr>
          <w:rFonts w:ascii="Arial" w:hAnsi="Arial" w:cs="Arial"/>
          <w:b/>
          <w:bCs/>
          <w:spacing w:val="48"/>
          <w:sz w:val="44"/>
          <w:szCs w:val="28"/>
          <w:lang w:val="uz-Cyrl-UZ"/>
        </w:rPr>
        <w:t xml:space="preserve"> </w:t>
      </w:r>
      <w:r w:rsidR="00F52EDD">
        <w:rPr>
          <w:rFonts w:ascii="Arial" w:hAnsi="Arial" w:cs="Arial"/>
          <w:b/>
          <w:bCs/>
          <w:spacing w:val="48"/>
          <w:sz w:val="44"/>
          <w:szCs w:val="28"/>
          <w:lang w:val="uz-Cyrl-UZ"/>
        </w:rPr>
        <w:t>QOIDABUZARLIKLAR</w:t>
      </w:r>
      <w:r w:rsidRPr="00603317">
        <w:rPr>
          <w:rFonts w:ascii="Arial" w:hAnsi="Arial" w:cs="Arial"/>
          <w:b/>
          <w:bCs/>
          <w:spacing w:val="48"/>
          <w:sz w:val="44"/>
          <w:szCs w:val="28"/>
          <w:lang w:val="uz-Cyrl-UZ"/>
        </w:rPr>
        <w:t xml:space="preserve"> </w:t>
      </w:r>
      <w:r w:rsidR="00F52EDD">
        <w:rPr>
          <w:rFonts w:ascii="Arial" w:hAnsi="Arial" w:cs="Arial"/>
          <w:b/>
          <w:bCs/>
          <w:spacing w:val="48"/>
          <w:sz w:val="44"/>
          <w:szCs w:val="28"/>
          <w:lang w:val="uz-Cyrl-UZ"/>
        </w:rPr>
        <w:t>HAQIDA</w:t>
      </w:r>
      <w:r w:rsidRPr="00603317">
        <w:rPr>
          <w:rFonts w:ascii="Arial" w:hAnsi="Arial" w:cs="Arial"/>
          <w:b/>
          <w:bCs/>
          <w:spacing w:val="48"/>
          <w:sz w:val="44"/>
          <w:szCs w:val="28"/>
          <w:lang w:val="uz-Cyrl-UZ"/>
        </w:rPr>
        <w:t xml:space="preserve"> </w:t>
      </w:r>
      <w:r w:rsidR="00F52EDD">
        <w:rPr>
          <w:rFonts w:ascii="Arial" w:hAnsi="Arial" w:cs="Arial"/>
          <w:b/>
          <w:bCs/>
          <w:spacing w:val="48"/>
          <w:sz w:val="44"/>
          <w:szCs w:val="28"/>
          <w:lang w:val="uz-Cyrl-UZ"/>
        </w:rPr>
        <w:t>XABARDOR</w:t>
      </w:r>
      <w:r w:rsidRPr="00603317">
        <w:rPr>
          <w:rFonts w:ascii="Arial" w:hAnsi="Arial" w:cs="Arial"/>
          <w:b/>
          <w:bCs/>
          <w:spacing w:val="48"/>
          <w:sz w:val="44"/>
          <w:szCs w:val="28"/>
          <w:lang w:val="uz-Cyrl-UZ"/>
        </w:rPr>
        <w:t xml:space="preserve"> </w:t>
      </w:r>
      <w:r w:rsidR="00F52EDD">
        <w:rPr>
          <w:rFonts w:ascii="Arial" w:hAnsi="Arial" w:cs="Arial"/>
          <w:b/>
          <w:bCs/>
          <w:spacing w:val="48"/>
          <w:sz w:val="44"/>
          <w:szCs w:val="28"/>
          <w:lang w:val="uz-Cyrl-UZ"/>
        </w:rPr>
        <w:t>QILISh</w:t>
      </w:r>
      <w:r w:rsidRPr="00603317">
        <w:rPr>
          <w:rFonts w:ascii="Arial" w:hAnsi="Arial" w:cs="Arial"/>
          <w:b/>
          <w:bCs/>
          <w:spacing w:val="48"/>
          <w:sz w:val="44"/>
          <w:szCs w:val="28"/>
          <w:lang w:val="uz-Cyrl-UZ"/>
        </w:rPr>
        <w:t xml:space="preserve"> </w:t>
      </w:r>
      <w:r w:rsidR="00F52EDD">
        <w:rPr>
          <w:rFonts w:ascii="Arial" w:hAnsi="Arial" w:cs="Arial"/>
          <w:b/>
          <w:bCs/>
          <w:spacing w:val="48"/>
          <w:sz w:val="44"/>
          <w:szCs w:val="28"/>
          <w:lang w:val="uz-Cyrl-UZ"/>
        </w:rPr>
        <w:t>SIY</w:t>
      </w:r>
      <w:r w:rsidR="00E3051B" w:rsidRPr="00460D61">
        <w:rPr>
          <w:rFonts w:ascii="Arial" w:hAnsi="Arial" w:cs="Arial"/>
          <w:b/>
          <w:bCs/>
          <w:spacing w:val="48"/>
          <w:sz w:val="44"/>
          <w:szCs w:val="28"/>
          <w:lang w:val="uz-Cyrl-UZ"/>
        </w:rPr>
        <w:t>O</w:t>
      </w:r>
      <w:r w:rsidR="00F52EDD">
        <w:rPr>
          <w:rFonts w:ascii="Arial" w:hAnsi="Arial" w:cs="Arial"/>
          <w:b/>
          <w:bCs/>
          <w:spacing w:val="48"/>
          <w:sz w:val="44"/>
          <w:szCs w:val="28"/>
          <w:lang w:val="uz-Cyrl-UZ"/>
        </w:rPr>
        <w:t>SATI</w:t>
      </w:r>
    </w:p>
    <w:p w14:paraId="2D2132F9" w14:textId="77777777" w:rsidR="00981C72" w:rsidRPr="00603317" w:rsidRDefault="00981C72" w:rsidP="00981C72">
      <w:pPr>
        <w:rPr>
          <w:highlight w:val="yellow"/>
          <w:lang w:val="uz-Cyrl-UZ"/>
        </w:rPr>
      </w:pPr>
    </w:p>
    <w:p w14:paraId="6DAD4C0D" w14:textId="77777777" w:rsidR="00603317" w:rsidRPr="00603317" w:rsidRDefault="00603317" w:rsidP="00981C72">
      <w:pPr>
        <w:rPr>
          <w:highlight w:val="yellow"/>
          <w:lang w:val="uz-Cyrl-UZ"/>
        </w:rPr>
      </w:pPr>
    </w:p>
    <w:p w14:paraId="2C4B8782" w14:textId="77777777" w:rsidR="00603317" w:rsidRPr="00603317" w:rsidRDefault="00603317" w:rsidP="00981C72">
      <w:pPr>
        <w:rPr>
          <w:highlight w:val="yellow"/>
          <w:lang w:val="uz-Cyrl-UZ"/>
        </w:rPr>
      </w:pPr>
    </w:p>
    <w:p w14:paraId="689A5892" w14:textId="77777777" w:rsidR="00603317" w:rsidRPr="00603317" w:rsidRDefault="00603317" w:rsidP="00981C72">
      <w:pPr>
        <w:rPr>
          <w:highlight w:val="yellow"/>
          <w:lang w:val="uz-Cyrl-UZ"/>
        </w:rPr>
      </w:pPr>
    </w:p>
    <w:p w14:paraId="0444CAC9" w14:textId="77777777" w:rsidR="00603317" w:rsidRDefault="00603317" w:rsidP="00981C72">
      <w:pPr>
        <w:rPr>
          <w:highlight w:val="yellow"/>
          <w:lang w:val="uz-Cyrl-UZ"/>
        </w:rPr>
      </w:pPr>
    </w:p>
    <w:p w14:paraId="5E242A27" w14:textId="77777777" w:rsidR="008A1691" w:rsidRDefault="008A1691" w:rsidP="00981C72">
      <w:pPr>
        <w:rPr>
          <w:highlight w:val="yellow"/>
          <w:lang w:val="uz-Cyrl-UZ"/>
        </w:rPr>
      </w:pPr>
    </w:p>
    <w:p w14:paraId="2C720FA8" w14:textId="77777777" w:rsidR="008A1691" w:rsidRDefault="008A1691" w:rsidP="00981C72">
      <w:pPr>
        <w:rPr>
          <w:highlight w:val="yellow"/>
          <w:lang w:val="uz-Cyrl-UZ"/>
        </w:rPr>
      </w:pPr>
    </w:p>
    <w:p w14:paraId="2ECF72AE" w14:textId="77777777" w:rsidR="008A1691" w:rsidRDefault="008A1691" w:rsidP="00981C72">
      <w:pPr>
        <w:rPr>
          <w:highlight w:val="yellow"/>
          <w:lang w:val="uz-Cyrl-UZ"/>
        </w:rPr>
      </w:pPr>
    </w:p>
    <w:p w14:paraId="676F3E19" w14:textId="77777777" w:rsidR="008A1691" w:rsidRDefault="008A1691" w:rsidP="00981C72">
      <w:pPr>
        <w:rPr>
          <w:highlight w:val="yellow"/>
          <w:lang w:val="uz-Cyrl-UZ"/>
        </w:rPr>
      </w:pPr>
    </w:p>
    <w:p w14:paraId="31AE2A76" w14:textId="77777777" w:rsidR="008A1691" w:rsidRPr="00603317" w:rsidRDefault="008A1691" w:rsidP="00981C72">
      <w:pPr>
        <w:rPr>
          <w:highlight w:val="yellow"/>
          <w:lang w:val="uz-Cyrl-UZ"/>
        </w:rPr>
      </w:pPr>
    </w:p>
    <w:p w14:paraId="019FC17F" w14:textId="77777777" w:rsidR="00603317" w:rsidRPr="00603317" w:rsidRDefault="00603317" w:rsidP="00981C72">
      <w:pPr>
        <w:rPr>
          <w:highlight w:val="yellow"/>
          <w:lang w:val="uz-Cyrl-UZ"/>
        </w:rPr>
      </w:pPr>
    </w:p>
    <w:p w14:paraId="68CEC355" w14:textId="77777777" w:rsidR="00603317" w:rsidRPr="00603317" w:rsidRDefault="00603317" w:rsidP="00981C72">
      <w:pPr>
        <w:rPr>
          <w:highlight w:val="yellow"/>
          <w:lang w:val="uz-Cyrl-UZ"/>
        </w:rPr>
      </w:pPr>
    </w:p>
    <w:p w14:paraId="5F28756F" w14:textId="77777777" w:rsidR="00603317" w:rsidRPr="00603317" w:rsidRDefault="00603317" w:rsidP="00981C72">
      <w:pPr>
        <w:rPr>
          <w:highlight w:val="yellow"/>
          <w:lang w:val="uz-Cyrl-UZ"/>
        </w:rPr>
      </w:pPr>
    </w:p>
    <w:p w14:paraId="2E2E1BA9" w14:textId="77777777" w:rsidR="00603317" w:rsidRPr="00603317" w:rsidRDefault="00603317" w:rsidP="00981C72">
      <w:pPr>
        <w:rPr>
          <w:highlight w:val="yellow"/>
          <w:lang w:val="uz-Cyrl-UZ"/>
        </w:rPr>
      </w:pPr>
    </w:p>
    <w:p w14:paraId="39E7F14B" w14:textId="77777777" w:rsidR="00603317" w:rsidRPr="00603317" w:rsidRDefault="00603317" w:rsidP="00981C72">
      <w:pPr>
        <w:rPr>
          <w:highlight w:val="yellow"/>
          <w:lang w:val="uz-Cyrl-UZ"/>
        </w:rPr>
      </w:pPr>
    </w:p>
    <w:p w14:paraId="1220AE5A" w14:textId="77777777" w:rsidR="00981C72" w:rsidRPr="00603317" w:rsidRDefault="00981C72" w:rsidP="00981C72">
      <w:pPr>
        <w:rPr>
          <w:highlight w:val="yellow"/>
          <w:lang w:val="uz-Cyrl-UZ"/>
        </w:rPr>
      </w:pPr>
    </w:p>
    <w:p w14:paraId="0ACD7FF3" w14:textId="77777777" w:rsidR="00981C72" w:rsidRDefault="00981C72" w:rsidP="00603317">
      <w:pPr>
        <w:ind w:firstLine="567"/>
        <w:rPr>
          <w:rFonts w:ascii="Arial" w:hAnsi="Arial" w:cs="Arial"/>
          <w:sz w:val="28"/>
          <w:szCs w:val="28"/>
          <w:highlight w:val="yellow"/>
          <w:lang w:val="uz-Cyrl-UZ"/>
        </w:rPr>
      </w:pPr>
    </w:p>
    <w:p w14:paraId="08B24B2C" w14:textId="77777777" w:rsidR="00E3051B" w:rsidRDefault="00E3051B" w:rsidP="00603317">
      <w:pPr>
        <w:ind w:firstLine="567"/>
        <w:rPr>
          <w:rFonts w:ascii="Arial" w:hAnsi="Arial" w:cs="Arial"/>
          <w:sz w:val="28"/>
          <w:szCs w:val="28"/>
          <w:highlight w:val="yellow"/>
          <w:lang w:val="uz-Cyrl-UZ"/>
        </w:rPr>
      </w:pPr>
    </w:p>
    <w:p w14:paraId="3AFA8BCF" w14:textId="77777777" w:rsidR="00E3051B" w:rsidRPr="00603317" w:rsidRDefault="00E3051B" w:rsidP="00603317">
      <w:pPr>
        <w:ind w:firstLine="567"/>
        <w:rPr>
          <w:rFonts w:ascii="Arial" w:hAnsi="Arial" w:cs="Arial"/>
          <w:sz w:val="28"/>
          <w:szCs w:val="28"/>
          <w:highlight w:val="yellow"/>
          <w:lang w:val="uz-Cyrl-UZ"/>
        </w:rPr>
      </w:pPr>
    </w:p>
    <w:p w14:paraId="38D26036" w14:textId="77777777" w:rsidR="001712E8" w:rsidRPr="008C13A6" w:rsidRDefault="00F52EDD" w:rsidP="00E3051B">
      <w:pPr>
        <w:pStyle w:val="Chartnote"/>
        <w:numPr>
          <w:ilvl w:val="0"/>
          <w:numId w:val="10"/>
        </w:numPr>
        <w:tabs>
          <w:tab w:val="left" w:pos="993"/>
          <w:tab w:val="left" w:pos="1276"/>
        </w:tabs>
        <w:spacing w:after="0" w:line="240" w:lineRule="auto"/>
        <w:ind w:firstLine="567"/>
        <w:jc w:val="center"/>
        <w:rPr>
          <w:rFonts w:ascii="Arial" w:hAnsi="Arial" w:cs="Arial"/>
          <w:b/>
          <w:sz w:val="28"/>
          <w:szCs w:val="28"/>
          <w:lang w:val="uz-Cyrl-UZ"/>
        </w:rPr>
      </w:pPr>
      <w:r>
        <w:rPr>
          <w:rFonts w:ascii="Arial" w:hAnsi="Arial" w:cs="Arial"/>
          <w:b/>
          <w:sz w:val="28"/>
          <w:szCs w:val="28"/>
          <w:lang w:val="uz-Cyrl-UZ"/>
        </w:rPr>
        <w:t>Umumiy</w:t>
      </w:r>
      <w:r w:rsidR="00603317" w:rsidRPr="00603317">
        <w:rPr>
          <w:rFonts w:ascii="Arial" w:hAnsi="Arial" w:cs="Arial"/>
          <w:b/>
          <w:sz w:val="28"/>
          <w:szCs w:val="28"/>
          <w:lang w:val="uz-Cyrl-UZ"/>
        </w:rPr>
        <w:t xml:space="preserve"> </w:t>
      </w:r>
      <w:r>
        <w:rPr>
          <w:rFonts w:ascii="Arial" w:hAnsi="Arial" w:cs="Arial"/>
          <w:b/>
          <w:sz w:val="28"/>
          <w:szCs w:val="28"/>
          <w:lang w:val="uz-Cyrl-UZ"/>
        </w:rPr>
        <w:t>qoidalar</w:t>
      </w:r>
    </w:p>
    <w:p w14:paraId="79C1D38D" w14:textId="77777777" w:rsidR="008C13A6" w:rsidRPr="00603317" w:rsidRDefault="008C13A6" w:rsidP="008C13A6">
      <w:pPr>
        <w:pStyle w:val="Chartnote"/>
        <w:tabs>
          <w:tab w:val="left" w:pos="993"/>
          <w:tab w:val="left" w:pos="1276"/>
        </w:tabs>
        <w:spacing w:after="0" w:line="240" w:lineRule="auto"/>
        <w:ind w:left="927"/>
        <w:rPr>
          <w:rFonts w:ascii="Arial" w:hAnsi="Arial" w:cs="Arial"/>
          <w:b/>
          <w:sz w:val="28"/>
          <w:szCs w:val="28"/>
          <w:lang w:val="uz-Cyrl-UZ"/>
        </w:rPr>
      </w:pPr>
    </w:p>
    <w:p w14:paraId="1BDDC38F" w14:textId="16C2EE83" w:rsidR="00603317" w:rsidRPr="00603317" w:rsidRDefault="00603317" w:rsidP="00E3051B">
      <w:pPr>
        <w:pStyle w:val="af2"/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rPr>
          <w:rFonts w:ascii="Arial" w:hAnsi="Arial" w:cs="Arial"/>
          <w:iCs/>
          <w:sz w:val="28"/>
          <w:szCs w:val="28"/>
          <w:lang w:val="uz-Cyrl-UZ" w:eastAsia="it-IT"/>
        </w:rPr>
      </w:pPr>
      <w:r w:rsidRPr="00603317">
        <w:rPr>
          <w:rFonts w:ascii="Arial" w:hAnsi="Arial" w:cs="Arial"/>
          <w:iCs/>
          <w:sz w:val="28"/>
          <w:szCs w:val="28"/>
          <w:lang w:val="uz-Cyrl-UZ" w:eastAsia="it-IT"/>
        </w:rPr>
        <w:t>“</w:t>
      </w:r>
      <w:r w:rsidR="00495BA6">
        <w:rPr>
          <w:rFonts w:ascii="Arial" w:hAnsi="Arial" w:cs="Arial"/>
          <w:iCs/>
          <w:sz w:val="28"/>
          <w:szCs w:val="28"/>
          <w:lang w:val="uz-Cyrl-UZ" w:eastAsia="it-IT"/>
        </w:rPr>
        <w:t>O‘ZTEMIRYO‘LYO‘LOVCHI</w:t>
      </w:r>
      <w:r w:rsidRPr="00603317">
        <w:rPr>
          <w:rFonts w:ascii="Arial" w:hAnsi="Arial" w:cs="Arial"/>
          <w:iCs/>
          <w:sz w:val="28"/>
          <w:szCs w:val="28"/>
          <w:lang w:val="uz-Cyrl-UZ" w:eastAsia="it-IT"/>
        </w:rPr>
        <w:t xml:space="preserve">”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AJ</w:t>
      </w:r>
      <w:r w:rsidRPr="0060331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(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keyingi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o‘rinlarda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 xml:space="preserve"> –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jamiyat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)</w:t>
      </w:r>
      <w:r w:rsidR="007A595D" w:rsidRPr="0060331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xodimlarining</w:t>
      </w:r>
      <w:r w:rsidR="007A595D" w:rsidRPr="0060331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jamiyatning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Axloq</w:t>
      </w:r>
      <w:r w:rsidR="007A595D" w:rsidRPr="0060331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kodeksida</w:t>
      </w:r>
      <w:r w:rsidR="002667C7" w:rsidRPr="0060331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belgilangan</w:t>
      </w:r>
      <w:r w:rsidR="002667C7" w:rsidRPr="0060331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yuqori</w:t>
      </w:r>
      <w:r w:rsidR="002667C7" w:rsidRPr="0060331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axloq</w:t>
      </w:r>
      <w:r w:rsidR="002667C7" w:rsidRPr="0060331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va</w:t>
      </w:r>
      <w:r w:rsidR="002667C7" w:rsidRPr="0060331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prinsipiallik</w:t>
      </w:r>
      <w:r w:rsidR="007A595D" w:rsidRPr="0060331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me’yorlariga</w:t>
      </w:r>
      <w:r w:rsidR="007A595D" w:rsidRPr="0060331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rioya</w:t>
      </w:r>
      <w:r w:rsidR="007A595D" w:rsidRPr="0060331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qilishlarini</w:t>
      </w:r>
      <w:r w:rsidR="007A595D" w:rsidRPr="0060331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ta’minlashga</w:t>
      </w:r>
      <w:r w:rsidR="007A595D" w:rsidRPr="0060331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intiladi</w:t>
      </w:r>
      <w:r w:rsidR="00773DDC" w:rsidRPr="00603317">
        <w:rPr>
          <w:rFonts w:ascii="Arial" w:hAnsi="Arial" w:cs="Arial"/>
          <w:iCs/>
          <w:sz w:val="28"/>
          <w:szCs w:val="28"/>
          <w:lang w:val="uz-Cyrl-UZ" w:eastAsia="it-IT"/>
        </w:rPr>
        <w:t xml:space="preserve">.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Axloq</w:t>
      </w:r>
      <w:r w:rsidR="001D791E" w:rsidRPr="0060331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kodeksida</w:t>
      </w:r>
      <w:r w:rsidR="001D791E" w:rsidRPr="0060331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barcha</w:t>
      </w:r>
      <w:r w:rsidR="001D791E" w:rsidRPr="0060331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xodimlar</w:t>
      </w:r>
      <w:r w:rsidR="001D791E" w:rsidRPr="0060331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kodeks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me’yorlarining</w:t>
      </w:r>
      <w:r w:rsidRPr="0060331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haqiqiy</w:t>
      </w:r>
      <w:r w:rsidR="001D791E" w:rsidRPr="0060331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yoki</w:t>
      </w:r>
      <w:r w:rsidR="001D791E" w:rsidRPr="0060331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potensial</w:t>
      </w:r>
      <w:r w:rsidR="001D791E" w:rsidRPr="0060331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buzilishi</w:t>
      </w:r>
      <w:r w:rsidR="001D791E" w:rsidRPr="0060331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va</w:t>
      </w:r>
      <w:r w:rsidR="001D791E" w:rsidRPr="0060331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boshqa</w:t>
      </w:r>
      <w:r w:rsidR="001D791E" w:rsidRPr="0060331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har</w:t>
      </w:r>
      <w:r w:rsidR="001D791E" w:rsidRPr="0060331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qanday</w:t>
      </w:r>
      <w:r w:rsidR="001D791E" w:rsidRPr="0060331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noqonuniy</w:t>
      </w:r>
      <w:r w:rsidR="001D791E" w:rsidRPr="00603317">
        <w:rPr>
          <w:rFonts w:ascii="Arial" w:hAnsi="Arial" w:cs="Arial"/>
          <w:iCs/>
          <w:sz w:val="28"/>
          <w:szCs w:val="28"/>
          <w:lang w:val="uz-Cyrl-UZ" w:eastAsia="it-IT"/>
        </w:rPr>
        <w:t xml:space="preserve">,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qonunga</w:t>
      </w:r>
      <w:r w:rsidR="001D791E" w:rsidRPr="0060331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xilof</w:t>
      </w:r>
      <w:r w:rsidR="001D791E" w:rsidRPr="00603317">
        <w:rPr>
          <w:rFonts w:ascii="Arial" w:hAnsi="Arial" w:cs="Arial"/>
          <w:iCs/>
          <w:sz w:val="28"/>
          <w:szCs w:val="28"/>
          <w:lang w:val="uz-Cyrl-UZ" w:eastAsia="it-IT"/>
        </w:rPr>
        <w:t xml:space="preserve">,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axloqsiz</w:t>
      </w:r>
      <w:r w:rsidR="001D791E" w:rsidRPr="0060331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yoki</w:t>
      </w:r>
      <w:r w:rsidR="001D791E" w:rsidRPr="0060331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xavfli</w:t>
      </w:r>
      <w:r w:rsidR="001D791E" w:rsidRPr="0060331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harakatlar</w:t>
      </w:r>
      <w:r w:rsidR="001D791E" w:rsidRPr="0060331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to‘g‘risida</w:t>
      </w:r>
      <w:r w:rsidR="001D791E" w:rsidRPr="0060331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vijdonan</w:t>
      </w:r>
      <w:r w:rsidR="001D791E" w:rsidRPr="0060331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xabar</w:t>
      </w:r>
      <w:r w:rsidR="001D791E" w:rsidRPr="0060331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berishlari</w:t>
      </w:r>
      <w:r w:rsidR="001D791E" w:rsidRPr="0060331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shart</w:t>
      </w:r>
      <w:r w:rsidR="001D791E" w:rsidRPr="0060331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ekanligi</w:t>
      </w:r>
      <w:r w:rsidR="001D791E" w:rsidRPr="0060331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ko‘zda</w:t>
      </w:r>
      <w:r w:rsidR="001D791E" w:rsidRPr="0060331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tutilgan</w:t>
      </w:r>
      <w:r w:rsidR="001D791E" w:rsidRPr="00603317">
        <w:rPr>
          <w:rFonts w:ascii="Arial" w:hAnsi="Arial" w:cs="Arial"/>
          <w:iCs/>
          <w:sz w:val="28"/>
          <w:szCs w:val="28"/>
          <w:lang w:val="uz-Cyrl-UZ" w:eastAsia="it-IT"/>
        </w:rPr>
        <w:t>.</w:t>
      </w:r>
    </w:p>
    <w:p w14:paraId="25A3F7D4" w14:textId="77777777" w:rsidR="00A73507" w:rsidRDefault="00F52EDD" w:rsidP="00E3051B">
      <w:pPr>
        <w:pStyle w:val="af2"/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rPr>
          <w:rFonts w:ascii="Arial" w:hAnsi="Arial" w:cs="Arial"/>
          <w:iCs/>
          <w:sz w:val="28"/>
          <w:szCs w:val="28"/>
          <w:lang w:val="uz-Cyrl-UZ" w:eastAsia="it-IT"/>
        </w:rPr>
      </w:pPr>
      <w:r>
        <w:rPr>
          <w:rFonts w:ascii="Arial" w:hAnsi="Arial" w:cs="Arial"/>
          <w:iCs/>
          <w:sz w:val="28"/>
          <w:szCs w:val="28"/>
          <w:lang w:val="uz-Cyrl-UZ" w:eastAsia="it-IT"/>
        </w:rPr>
        <w:t>Jamiyat</w:t>
      </w:r>
      <w:r w:rsidR="00B57ED4" w:rsidRPr="00084F41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qoidabuzarliklar</w:t>
      </w:r>
      <w:r w:rsidR="00084F41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to‘g‘risida</w:t>
      </w:r>
      <w:r w:rsidR="00084F41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xabar</w:t>
      </w:r>
      <w:r w:rsidR="00084F41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berish</w:t>
      </w:r>
      <w:r w:rsidR="00084F41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maqsadi</w:t>
      </w:r>
      <w:r w:rsidR="00084F41">
        <w:rPr>
          <w:rFonts w:ascii="Arial" w:hAnsi="Arial" w:cs="Arial"/>
          <w:iCs/>
          <w:sz w:val="28"/>
          <w:szCs w:val="28"/>
          <w:lang w:val="uz-Cyrl-UZ" w:eastAsia="it-IT"/>
        </w:rPr>
        <w:t>,</w:t>
      </w:r>
      <w:r w:rsidR="00B57ED4" w:rsidRPr="00084F41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qo‘llanilishi</w:t>
      </w:r>
      <w:r w:rsidR="00B57ED4" w:rsidRPr="00084F41">
        <w:rPr>
          <w:rFonts w:ascii="Arial" w:hAnsi="Arial" w:cs="Arial"/>
          <w:iCs/>
          <w:sz w:val="28"/>
          <w:szCs w:val="28"/>
          <w:lang w:val="uz-Cyrl-UZ" w:eastAsia="it-IT"/>
        </w:rPr>
        <w:t xml:space="preserve">,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murojaat</w:t>
      </w:r>
      <w:r w:rsidR="00084F41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qilinishi</w:t>
      </w:r>
      <w:r w:rsidR="00084F41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lozim</w:t>
      </w:r>
      <w:r w:rsidR="00084F41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bo‘lgan</w:t>
      </w:r>
      <w:r w:rsidR="00084F41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vakolatli</w:t>
      </w:r>
      <w:r w:rsidR="00B57ED4" w:rsidRPr="00084F41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organ</w:t>
      </w:r>
      <w:r w:rsidR="00B57ED4" w:rsidRPr="00084F41">
        <w:rPr>
          <w:rFonts w:ascii="Arial" w:hAnsi="Arial" w:cs="Arial"/>
          <w:iCs/>
          <w:sz w:val="28"/>
          <w:szCs w:val="28"/>
          <w:lang w:val="uz-Cyrl-UZ" w:eastAsia="it-IT"/>
        </w:rPr>
        <w:t xml:space="preserve">,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shuningdek</w:t>
      </w:r>
      <w:r w:rsidR="00B57ED4" w:rsidRPr="00084F41">
        <w:rPr>
          <w:rFonts w:ascii="Arial" w:hAnsi="Arial" w:cs="Arial"/>
          <w:iCs/>
          <w:sz w:val="28"/>
          <w:szCs w:val="28"/>
          <w:lang w:val="uz-Cyrl-UZ" w:eastAsia="it-IT"/>
        </w:rPr>
        <w:t xml:space="preserve">,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vijdonan</w:t>
      </w:r>
      <w:r w:rsidR="00B57ED4" w:rsidRPr="00084F41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qilingan</w:t>
      </w:r>
      <w:r w:rsidR="00B57ED4" w:rsidRPr="00084F41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murojaatlardan</w:t>
      </w:r>
      <w:r w:rsidR="00B57ED4" w:rsidRPr="00084F41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so‘ng</w:t>
      </w:r>
      <w:r w:rsidR="00084F41">
        <w:rPr>
          <w:rFonts w:ascii="Arial" w:hAnsi="Arial" w:cs="Arial"/>
          <w:iCs/>
          <w:sz w:val="28"/>
          <w:szCs w:val="28"/>
          <w:lang w:val="uz-Cyrl-UZ" w:eastAsia="it-IT"/>
        </w:rPr>
        <w:t>,</w:t>
      </w:r>
      <w:r w:rsidR="00B57ED4" w:rsidRPr="00084F41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xabar</w:t>
      </w:r>
      <w:r w:rsidR="00084F41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beruvchining</w:t>
      </w:r>
      <w:r w:rsidR="00084F41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himoyasini</w:t>
      </w:r>
      <w:r w:rsidR="00084F41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ta’minlashni</w:t>
      </w:r>
      <w:r w:rsidR="00084F41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ushbu</w:t>
      </w:r>
      <w:r w:rsidR="00B57ED4" w:rsidRPr="00084F41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Qoidabuzarliklar</w:t>
      </w:r>
      <w:r w:rsidR="00084F41" w:rsidRPr="00084F41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haqida</w:t>
      </w:r>
      <w:r w:rsidR="00B57ED4" w:rsidRPr="00084F41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xabardor</w:t>
      </w:r>
      <w:r w:rsidR="00B57ED4" w:rsidRPr="00084F41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qilish</w:t>
      </w:r>
      <w:r w:rsidR="00B57ED4" w:rsidRPr="00084F41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siyosati</w:t>
      </w:r>
      <w:r w:rsidR="00B57ED4" w:rsidRPr="00084F41">
        <w:rPr>
          <w:rFonts w:ascii="Arial" w:hAnsi="Arial" w:cs="Arial"/>
          <w:iCs/>
          <w:sz w:val="28"/>
          <w:szCs w:val="28"/>
          <w:lang w:val="uz-Cyrl-UZ" w:eastAsia="it-IT"/>
        </w:rPr>
        <w:t xml:space="preserve"> (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keyingi</w:t>
      </w:r>
      <w:r w:rsidR="00B57ED4" w:rsidRPr="00084F41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o‘rinlarda</w:t>
      </w:r>
      <w:r w:rsidR="00084F41" w:rsidRPr="00084F41">
        <w:rPr>
          <w:rFonts w:ascii="Arial" w:hAnsi="Arial" w:cs="Arial"/>
          <w:iCs/>
          <w:sz w:val="28"/>
          <w:szCs w:val="28"/>
          <w:lang w:val="uz-Cyrl-UZ" w:eastAsia="it-IT"/>
        </w:rPr>
        <w:t xml:space="preserve"> –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Siyosat</w:t>
      </w:r>
      <w:r w:rsidR="00084F41" w:rsidRPr="00084F41">
        <w:rPr>
          <w:rFonts w:ascii="Arial" w:hAnsi="Arial" w:cs="Arial"/>
          <w:iCs/>
          <w:sz w:val="28"/>
          <w:szCs w:val="28"/>
          <w:lang w:val="uz-Cyrl-UZ" w:eastAsia="it-IT"/>
        </w:rPr>
        <w:t>)</w:t>
      </w:r>
      <w:r w:rsidR="00B57ED4" w:rsidRPr="00084F41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bilan</w:t>
      </w:r>
      <w:r w:rsidR="00084F41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tartibga</w:t>
      </w:r>
      <w:r w:rsidR="00084F41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soladi</w:t>
      </w:r>
      <w:r w:rsidR="00B57ED4" w:rsidRPr="00084F41">
        <w:rPr>
          <w:rFonts w:ascii="Arial" w:hAnsi="Arial" w:cs="Arial"/>
          <w:iCs/>
          <w:sz w:val="28"/>
          <w:szCs w:val="28"/>
          <w:lang w:val="uz-Cyrl-UZ" w:eastAsia="it-IT"/>
        </w:rPr>
        <w:t>.</w:t>
      </w:r>
    </w:p>
    <w:p w14:paraId="1E67404E" w14:textId="77777777" w:rsidR="00E3051B" w:rsidRPr="00084F41" w:rsidRDefault="00E3051B" w:rsidP="00E3051B">
      <w:pPr>
        <w:pStyle w:val="af2"/>
        <w:tabs>
          <w:tab w:val="left" w:pos="851"/>
        </w:tabs>
        <w:spacing w:after="0" w:line="240" w:lineRule="auto"/>
        <w:ind w:left="567"/>
        <w:rPr>
          <w:rFonts w:ascii="Arial" w:hAnsi="Arial" w:cs="Arial"/>
          <w:iCs/>
          <w:sz w:val="28"/>
          <w:szCs w:val="28"/>
          <w:lang w:val="uz-Cyrl-UZ" w:eastAsia="it-IT"/>
        </w:rPr>
      </w:pPr>
    </w:p>
    <w:p w14:paraId="7A1AC454" w14:textId="77777777" w:rsidR="00A73507" w:rsidRPr="00603317" w:rsidRDefault="00F52EDD" w:rsidP="00E3051B">
      <w:pPr>
        <w:pStyle w:val="Chartnote"/>
        <w:numPr>
          <w:ilvl w:val="0"/>
          <w:numId w:val="10"/>
        </w:numPr>
        <w:tabs>
          <w:tab w:val="left" w:pos="993"/>
          <w:tab w:val="left" w:pos="1276"/>
        </w:tabs>
        <w:spacing w:after="0" w:line="240" w:lineRule="auto"/>
        <w:ind w:firstLine="567"/>
        <w:jc w:val="center"/>
        <w:rPr>
          <w:rFonts w:ascii="Arial" w:hAnsi="Arial" w:cs="Arial"/>
          <w:b/>
          <w:sz w:val="28"/>
          <w:szCs w:val="28"/>
          <w:lang w:val="uz-Cyrl-UZ"/>
        </w:rPr>
      </w:pPr>
      <w:r>
        <w:rPr>
          <w:rFonts w:ascii="Arial" w:hAnsi="Arial" w:cs="Arial"/>
          <w:b/>
          <w:sz w:val="28"/>
          <w:szCs w:val="28"/>
          <w:lang w:val="uz-Cyrl-UZ"/>
        </w:rPr>
        <w:t>Siyosatni</w:t>
      </w:r>
      <w:r w:rsidR="00084F41" w:rsidRPr="00603317">
        <w:rPr>
          <w:rFonts w:ascii="Arial" w:hAnsi="Arial" w:cs="Arial"/>
          <w:b/>
          <w:sz w:val="28"/>
          <w:szCs w:val="28"/>
          <w:lang w:val="uz-Cyrl-UZ"/>
        </w:rPr>
        <w:t xml:space="preserve"> </w:t>
      </w:r>
      <w:r>
        <w:rPr>
          <w:rFonts w:ascii="Arial" w:hAnsi="Arial" w:cs="Arial"/>
          <w:b/>
          <w:sz w:val="28"/>
          <w:szCs w:val="28"/>
          <w:lang w:val="uz-Cyrl-UZ"/>
        </w:rPr>
        <w:t>qo‘llashning</w:t>
      </w:r>
      <w:r w:rsidR="00084F41" w:rsidRPr="00603317">
        <w:rPr>
          <w:rFonts w:ascii="Arial" w:hAnsi="Arial" w:cs="Arial"/>
          <w:b/>
          <w:sz w:val="28"/>
          <w:szCs w:val="28"/>
          <w:lang w:val="uz-Cyrl-UZ"/>
        </w:rPr>
        <w:t xml:space="preserve"> </w:t>
      </w:r>
      <w:r>
        <w:rPr>
          <w:rFonts w:ascii="Arial" w:hAnsi="Arial" w:cs="Arial"/>
          <w:b/>
          <w:sz w:val="28"/>
          <w:szCs w:val="28"/>
          <w:lang w:val="uz-Cyrl-UZ"/>
        </w:rPr>
        <w:t>maqsadi</w:t>
      </w:r>
      <w:bookmarkStart w:id="1" w:name="_Toc83973297"/>
      <w:r w:rsidR="00084F41" w:rsidRPr="007A51AE">
        <w:rPr>
          <w:rFonts w:ascii="Arial" w:hAnsi="Arial" w:cs="Arial"/>
          <w:b/>
          <w:sz w:val="28"/>
          <w:szCs w:val="28"/>
          <w:lang w:val="uz-Cyrl-UZ"/>
        </w:rPr>
        <w:t xml:space="preserve"> </w:t>
      </w:r>
      <w:r>
        <w:rPr>
          <w:rFonts w:ascii="Arial" w:hAnsi="Arial" w:cs="Arial"/>
          <w:b/>
          <w:sz w:val="28"/>
          <w:szCs w:val="28"/>
          <w:lang w:val="uz-Cyrl-UZ"/>
        </w:rPr>
        <w:t>va</w:t>
      </w:r>
      <w:r w:rsidR="00084F41" w:rsidRPr="008D1F75">
        <w:rPr>
          <w:rFonts w:ascii="Arial" w:hAnsi="Arial" w:cs="Arial"/>
          <w:b/>
          <w:sz w:val="28"/>
          <w:szCs w:val="28"/>
          <w:lang w:val="uz-Cyrl-UZ"/>
        </w:rPr>
        <w:t xml:space="preserve"> </w:t>
      </w:r>
      <w:r>
        <w:rPr>
          <w:rFonts w:ascii="Arial" w:hAnsi="Arial" w:cs="Arial"/>
          <w:b/>
          <w:sz w:val="28"/>
          <w:szCs w:val="28"/>
          <w:lang w:val="uz-Cyrl-UZ"/>
        </w:rPr>
        <w:t>amal</w:t>
      </w:r>
      <w:r w:rsidR="00084F41" w:rsidRPr="008D1F75">
        <w:rPr>
          <w:rFonts w:ascii="Arial" w:hAnsi="Arial" w:cs="Arial"/>
          <w:b/>
          <w:sz w:val="28"/>
          <w:szCs w:val="28"/>
          <w:lang w:val="uz-Cyrl-UZ"/>
        </w:rPr>
        <w:t xml:space="preserve"> </w:t>
      </w:r>
      <w:r>
        <w:rPr>
          <w:rFonts w:ascii="Arial" w:hAnsi="Arial" w:cs="Arial"/>
          <w:b/>
          <w:sz w:val="28"/>
          <w:szCs w:val="28"/>
          <w:lang w:val="uz-Cyrl-UZ"/>
        </w:rPr>
        <w:t>qilish</w:t>
      </w:r>
      <w:r w:rsidR="00084F41" w:rsidRPr="008D1F75">
        <w:rPr>
          <w:rFonts w:ascii="Arial" w:hAnsi="Arial" w:cs="Arial"/>
          <w:b/>
          <w:sz w:val="28"/>
          <w:szCs w:val="28"/>
          <w:lang w:val="uz-Cyrl-UZ"/>
        </w:rPr>
        <w:t xml:space="preserve"> </w:t>
      </w:r>
      <w:r>
        <w:rPr>
          <w:rFonts w:ascii="Arial" w:hAnsi="Arial" w:cs="Arial"/>
          <w:b/>
          <w:sz w:val="28"/>
          <w:szCs w:val="28"/>
          <w:lang w:val="uz-Cyrl-UZ"/>
        </w:rPr>
        <w:t>doirasi</w:t>
      </w:r>
      <w:bookmarkEnd w:id="1"/>
    </w:p>
    <w:p w14:paraId="6FEABC1B" w14:textId="77777777" w:rsidR="00084F41" w:rsidRDefault="00F52EDD" w:rsidP="00E3051B">
      <w:pPr>
        <w:pStyle w:val="af2"/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rPr>
          <w:rFonts w:ascii="Arial" w:hAnsi="Arial" w:cs="Arial"/>
          <w:iCs/>
          <w:sz w:val="28"/>
          <w:szCs w:val="28"/>
          <w:lang w:val="uz-Cyrl-UZ" w:eastAsia="it-IT"/>
        </w:rPr>
      </w:pPr>
      <w:r>
        <w:rPr>
          <w:rFonts w:ascii="Arial" w:hAnsi="Arial" w:cs="Arial"/>
          <w:iCs/>
          <w:sz w:val="28"/>
          <w:szCs w:val="28"/>
          <w:lang w:val="uz-Cyrl-UZ" w:eastAsia="it-IT"/>
        </w:rPr>
        <w:t>Siyosatning</w:t>
      </w:r>
      <w:r w:rsidR="00206E99" w:rsidRPr="00084F41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maqsadi</w:t>
      </w:r>
      <w:r w:rsidR="00206E99" w:rsidRPr="00084F41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jamiyat</w:t>
      </w:r>
      <w:r w:rsidR="00206E99" w:rsidRPr="00084F41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xodimlarining</w:t>
      </w:r>
      <w:r w:rsidR="00206E99" w:rsidRPr="00084F41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o‘z</w:t>
      </w:r>
      <w:r w:rsidR="00206E99" w:rsidRPr="00084F41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xavotirlari</w:t>
      </w:r>
      <w:r w:rsidR="00206E99" w:rsidRPr="00084F41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va</w:t>
      </w:r>
      <w:r w:rsidR="00206E99" w:rsidRPr="00084F41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taxmin</w:t>
      </w:r>
      <w:r w:rsidR="00206E99" w:rsidRPr="00084F41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qilinayotgan</w:t>
      </w:r>
      <w:r w:rsidR="00206E99" w:rsidRPr="00084F41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qonunga</w:t>
      </w:r>
      <w:r w:rsidR="00206E99" w:rsidRPr="00084F41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xilof</w:t>
      </w:r>
      <w:r w:rsidR="00206E99" w:rsidRPr="00084F41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xatti</w:t>
      </w:r>
      <w:r w:rsidR="00206E99" w:rsidRPr="00084F41">
        <w:rPr>
          <w:rFonts w:ascii="Arial" w:hAnsi="Arial" w:cs="Arial"/>
          <w:iCs/>
          <w:sz w:val="28"/>
          <w:szCs w:val="28"/>
          <w:lang w:val="uz-Cyrl-UZ" w:eastAsia="it-IT"/>
        </w:rPr>
        <w:t>-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harakatlar</w:t>
      </w:r>
      <w:r w:rsidR="00206E99" w:rsidRPr="00084F41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haqida</w:t>
      </w:r>
      <w:r w:rsidR="00206E99" w:rsidRPr="00084F41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xabar</w:t>
      </w:r>
      <w:r w:rsidR="00206E99" w:rsidRPr="00084F41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berish</w:t>
      </w:r>
      <w:r w:rsidR="00206E99" w:rsidRPr="00084F41">
        <w:rPr>
          <w:rFonts w:ascii="Arial" w:hAnsi="Arial" w:cs="Arial"/>
          <w:iCs/>
          <w:sz w:val="28"/>
          <w:szCs w:val="28"/>
          <w:lang w:val="uz-Cyrl-UZ" w:eastAsia="it-IT"/>
        </w:rPr>
        <w:t xml:space="preserve">,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shuningdek</w:t>
      </w:r>
      <w:r w:rsidR="00206E99" w:rsidRPr="00084F41">
        <w:rPr>
          <w:rFonts w:ascii="Arial" w:hAnsi="Arial" w:cs="Arial"/>
          <w:iCs/>
          <w:sz w:val="28"/>
          <w:szCs w:val="28"/>
          <w:lang w:val="uz-Cyrl-UZ" w:eastAsia="it-IT"/>
        </w:rPr>
        <w:t xml:space="preserve">,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Komplaens</w:t>
      </w:r>
      <w:r w:rsidR="00206E99" w:rsidRPr="00084F41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xizmati</w:t>
      </w:r>
      <w:r w:rsidR="00206E99" w:rsidRPr="00084F41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va</w:t>
      </w:r>
      <w:r w:rsidR="00206E99" w:rsidRPr="00084F41">
        <w:rPr>
          <w:rFonts w:ascii="Arial" w:hAnsi="Arial" w:cs="Arial"/>
          <w:iCs/>
          <w:sz w:val="28"/>
          <w:szCs w:val="28"/>
          <w:lang w:val="uz-Cyrl-UZ" w:eastAsia="it-IT"/>
        </w:rPr>
        <w:t>/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yoki</w:t>
      </w:r>
      <w:r w:rsidR="00206E99" w:rsidRPr="00084F41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Ichki</w:t>
      </w:r>
      <w:r w:rsidR="00206E99" w:rsidRPr="00084F41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audit</w:t>
      </w:r>
      <w:r w:rsidR="00206E99" w:rsidRPr="00084F41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xizmatiga</w:t>
      </w:r>
      <w:r w:rsidR="00206E99" w:rsidRPr="00084F41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ularning</w:t>
      </w:r>
      <w:r w:rsidR="00206E99" w:rsidRPr="00084F41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ishida</w:t>
      </w:r>
      <w:r w:rsidR="00206E99" w:rsidRPr="00084F41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yordam</w:t>
      </w:r>
      <w:r w:rsidR="00206E99" w:rsidRPr="00084F41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berish</w:t>
      </w:r>
      <w:r w:rsidR="00206E99" w:rsidRPr="00084F41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majburiyatini</w:t>
      </w:r>
      <w:r w:rsidR="00206E99" w:rsidRPr="00084F41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mustahkamlab</w:t>
      </w:r>
      <w:r w:rsidR="00206E99" w:rsidRPr="00084F41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qo‘yishdan</w:t>
      </w:r>
      <w:r w:rsidR="00206E99" w:rsidRPr="00084F41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iborat</w:t>
      </w:r>
      <w:r w:rsidR="00206E99" w:rsidRPr="00084F41">
        <w:rPr>
          <w:rFonts w:ascii="Arial" w:hAnsi="Arial" w:cs="Arial"/>
          <w:iCs/>
          <w:sz w:val="28"/>
          <w:szCs w:val="28"/>
          <w:lang w:val="uz-Cyrl-UZ" w:eastAsia="it-IT"/>
        </w:rPr>
        <w:t>.</w:t>
      </w:r>
    </w:p>
    <w:p w14:paraId="1B3F3FBD" w14:textId="77777777" w:rsidR="00A73507" w:rsidRPr="00084F41" w:rsidRDefault="00D963CD" w:rsidP="00E3051B">
      <w:pPr>
        <w:pStyle w:val="af2"/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rPr>
          <w:rFonts w:ascii="Arial" w:hAnsi="Arial" w:cs="Arial"/>
          <w:iCs/>
          <w:sz w:val="28"/>
          <w:szCs w:val="28"/>
          <w:lang w:val="uz-Cyrl-UZ" w:eastAsia="it-IT"/>
        </w:rPr>
      </w:pPr>
      <w:r w:rsidRPr="00084F41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Jamiyat</w:t>
      </w:r>
      <w:r w:rsidR="00D34BE5" w:rsidRPr="00084F41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ushbu</w:t>
      </w:r>
      <w:r w:rsidR="00D34BE5" w:rsidRPr="00084F41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majburiyatlarni</w:t>
      </w:r>
      <w:r w:rsidR="00D34BE5" w:rsidRPr="00084F41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vijdonan</w:t>
      </w:r>
      <w:r w:rsidR="00D34BE5" w:rsidRPr="00084F41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bajaradigan</w:t>
      </w:r>
      <w:r w:rsidR="00D34BE5" w:rsidRPr="00084F41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xodimlarni</w:t>
      </w:r>
      <w:r w:rsidR="00D34BE5" w:rsidRPr="00084F41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ta’qib</w:t>
      </w:r>
      <w:r w:rsidR="00D34BE5" w:rsidRPr="00084F41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qilinishini</w:t>
      </w:r>
      <w:r w:rsid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himoyalash</w:t>
      </w:r>
      <w:r w:rsidR="00D34BE5" w:rsidRPr="00084F41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majburiyatini</w:t>
      </w:r>
      <w:r w:rsidR="00D34BE5" w:rsidRPr="00084F41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oladi</w:t>
      </w:r>
      <w:r w:rsidR="00D34BE5" w:rsidRPr="00084F41">
        <w:rPr>
          <w:rFonts w:ascii="Arial" w:hAnsi="Arial" w:cs="Arial"/>
          <w:iCs/>
          <w:sz w:val="28"/>
          <w:szCs w:val="28"/>
          <w:lang w:val="uz-Cyrl-UZ" w:eastAsia="it-IT"/>
        </w:rPr>
        <w:t xml:space="preserve">.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Siyosat</w:t>
      </w:r>
      <w:r w:rsidR="00D34BE5" w:rsidRPr="00084F41">
        <w:rPr>
          <w:rFonts w:ascii="Arial" w:hAnsi="Arial" w:cs="Arial"/>
          <w:iCs/>
          <w:sz w:val="28"/>
          <w:szCs w:val="28"/>
          <w:lang w:val="uz-Cyrl-UZ" w:eastAsia="it-IT"/>
        </w:rPr>
        <w:t xml:space="preserve">,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shuningdek</w:t>
      </w:r>
      <w:r w:rsidR="00D34BE5" w:rsidRPr="00084F41">
        <w:rPr>
          <w:rFonts w:ascii="Arial" w:hAnsi="Arial" w:cs="Arial"/>
          <w:iCs/>
          <w:sz w:val="28"/>
          <w:szCs w:val="28"/>
          <w:lang w:val="uz-Cyrl-UZ" w:eastAsia="it-IT"/>
        </w:rPr>
        <w:t xml:space="preserve">,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xodimlarga</w:t>
      </w:r>
      <w:r w:rsidR="00D34BE5" w:rsidRPr="00084F41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nimalar</w:t>
      </w:r>
      <w:r w:rsidR="00D34BE5" w:rsidRPr="00084F41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himoyalangan</w:t>
      </w:r>
      <w:r w:rsidR="00D34BE5" w:rsidRPr="00084F41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faoliyat</w:t>
      </w:r>
      <w:r w:rsidR="00D34BE5" w:rsidRPr="00084F41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bilan</w:t>
      </w:r>
      <w:r w:rsidR="00D34BE5" w:rsidRPr="00084F41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bog‘liq</w:t>
      </w:r>
      <w:r w:rsidR="00D34BE5" w:rsidRPr="00084F41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ekanligi</w:t>
      </w:r>
      <w:r w:rsidR="00D34BE5" w:rsidRPr="00084F41">
        <w:rPr>
          <w:rFonts w:ascii="Arial" w:hAnsi="Arial" w:cs="Arial"/>
          <w:iCs/>
          <w:sz w:val="28"/>
          <w:szCs w:val="28"/>
          <w:lang w:val="uz-Cyrl-UZ" w:eastAsia="it-IT"/>
        </w:rPr>
        <w:t xml:space="preserve">,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xabardor</w:t>
      </w:r>
      <w:r w:rsidR="00D34BE5" w:rsidRPr="00084F41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qilishning</w:t>
      </w:r>
      <w:r w:rsidR="00D34BE5" w:rsidRPr="00084F41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qaysi</w:t>
      </w:r>
      <w:r w:rsidR="00D34BE5" w:rsidRPr="00084F41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kanallaridan</w:t>
      </w:r>
      <w:r w:rsidR="00D34BE5" w:rsidRPr="00084F41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foydalanish</w:t>
      </w:r>
      <w:r w:rsidR="00D34BE5" w:rsidRPr="00084F41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kerakligi</w:t>
      </w:r>
      <w:r w:rsidR="00D34BE5" w:rsidRPr="00084F41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va</w:t>
      </w:r>
      <w:r w:rsidR="00D34BE5" w:rsidRPr="00084F41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qanday</w:t>
      </w:r>
      <w:r w:rsidR="00D34BE5" w:rsidRPr="00084F41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istisno</w:t>
      </w:r>
      <w:r w:rsidR="00D34BE5" w:rsidRPr="00084F41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holatlarda</w:t>
      </w:r>
      <w:r w:rsidR="00D34BE5" w:rsidRPr="00084F41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xodim</w:t>
      </w:r>
      <w:r w:rsidR="00D34BE5" w:rsidRPr="00084F41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tegishli</w:t>
      </w:r>
      <w:r w:rsidR="00D34BE5" w:rsidRPr="00084F41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ma’lumotlarni</w:t>
      </w:r>
      <w:r w:rsidR="00D34BE5" w:rsidRPr="00084F41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vakolatli</w:t>
      </w:r>
      <w:r w:rsidR="00D34BE5" w:rsidRPr="00084F41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tashqi</w:t>
      </w:r>
      <w:r w:rsidR="00D34BE5" w:rsidRPr="00084F41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tomonga</w:t>
      </w:r>
      <w:r w:rsidR="00D34BE5" w:rsidRPr="00084F41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taqdim</w:t>
      </w:r>
      <w:r w:rsid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etishi</w:t>
      </w:r>
      <w:r w:rsidR="00D34BE5" w:rsidRPr="00084F41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mumkinligi</w:t>
      </w:r>
      <w:r w:rsidR="00D34BE5" w:rsidRPr="00084F41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to‘g‘risida</w:t>
      </w:r>
      <w:r w:rsidR="00D34BE5" w:rsidRPr="00084F41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tushuntirishlar</w:t>
      </w:r>
      <w:r w:rsidR="00D34BE5" w:rsidRPr="00084F41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beradi</w:t>
      </w:r>
      <w:r w:rsidR="00D34BE5" w:rsidRPr="00084F41">
        <w:rPr>
          <w:rFonts w:ascii="Arial" w:hAnsi="Arial" w:cs="Arial"/>
          <w:iCs/>
          <w:sz w:val="28"/>
          <w:szCs w:val="28"/>
          <w:lang w:val="uz-Cyrl-UZ" w:eastAsia="it-IT"/>
        </w:rPr>
        <w:t>.</w:t>
      </w:r>
    </w:p>
    <w:p w14:paraId="647CE6BC" w14:textId="77777777" w:rsidR="00A73507" w:rsidRPr="00955977" w:rsidRDefault="00F52EDD" w:rsidP="00E3051B">
      <w:pPr>
        <w:pStyle w:val="af2"/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rPr>
          <w:rFonts w:ascii="Arial" w:hAnsi="Arial" w:cs="Arial"/>
          <w:iCs/>
          <w:sz w:val="28"/>
          <w:szCs w:val="28"/>
          <w:lang w:val="uz-Cyrl-UZ" w:eastAsia="it-IT"/>
        </w:rPr>
      </w:pPr>
      <w:r>
        <w:rPr>
          <w:rFonts w:ascii="Arial" w:hAnsi="Arial" w:cs="Arial"/>
          <w:iCs/>
          <w:sz w:val="28"/>
          <w:szCs w:val="28"/>
          <w:lang w:val="uz-Cyrl-UZ" w:eastAsia="it-IT"/>
        </w:rPr>
        <w:t>Siyosat</w:t>
      </w:r>
      <w:r w:rsidR="00843019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anonimlik</w:t>
      </w:r>
      <w:r w:rsidR="00843019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va</w:t>
      </w:r>
      <w:r w:rsidR="00843019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maxfiylik</w:t>
      </w:r>
      <w:r w:rsidR="00843019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masalalarini</w:t>
      </w:r>
      <w:r w:rsidR="00843019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aniqlashtirishga</w:t>
      </w:r>
      <w:r w:rsidR="00843019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qaratilgan</w:t>
      </w:r>
      <w:r w:rsidR="00843019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bo‘lib</w:t>
      </w:r>
      <w:r w:rsidR="00843019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,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jamiyat</w:t>
      </w:r>
      <w:r w:rsidR="00843019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ariza</w:t>
      </w:r>
      <w:r w:rsidR="00E644F7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beruvchilarni</w:t>
      </w:r>
      <w:r w:rsidR="00843019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himoya</w:t>
      </w:r>
      <w:r w:rsidR="00843019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qilish</w:t>
      </w:r>
      <w:r w:rsidR="00843019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va</w:t>
      </w:r>
      <w:r w:rsidR="00843019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qonunga</w:t>
      </w:r>
      <w:r w:rsidR="00843019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xilof</w:t>
      </w:r>
      <w:r w:rsidR="00843019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xatti</w:t>
      </w:r>
      <w:r w:rsidR="00843019" w:rsidRPr="00955977">
        <w:rPr>
          <w:rFonts w:ascii="Arial" w:hAnsi="Arial" w:cs="Arial"/>
          <w:iCs/>
          <w:sz w:val="28"/>
          <w:szCs w:val="28"/>
          <w:lang w:val="uz-Cyrl-UZ" w:eastAsia="it-IT"/>
        </w:rPr>
        <w:t>-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harakatlar</w:t>
      </w:r>
      <w:r w:rsidR="00843019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bilan</w:t>
      </w:r>
      <w:r w:rsidR="00843019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bog‘liq</w:t>
      </w:r>
      <w:r w:rsidR="00843019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bo‘lgan</w:t>
      </w:r>
      <w:r w:rsidR="00843019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har</w:t>
      </w:r>
      <w:r w:rsidR="00843019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qanday</w:t>
      </w:r>
      <w:r w:rsidR="00843019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ta’qib</w:t>
      </w:r>
      <w:r w:rsidR="00843019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choralariga</w:t>
      </w:r>
      <w:r w:rsidR="00843019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qarshi</w:t>
      </w:r>
      <w:r w:rsidR="00843019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kurashish</w:t>
      </w:r>
      <w:r w:rsidR="00843019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choralarini</w:t>
      </w:r>
      <w:r w:rsidR="00843019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tavsiflaydi</w:t>
      </w:r>
      <w:r w:rsidR="00843019" w:rsidRPr="00955977">
        <w:rPr>
          <w:rFonts w:ascii="Arial" w:hAnsi="Arial" w:cs="Arial"/>
          <w:iCs/>
          <w:sz w:val="28"/>
          <w:szCs w:val="28"/>
          <w:lang w:val="uz-Cyrl-UZ" w:eastAsia="it-IT"/>
        </w:rPr>
        <w:t>.</w:t>
      </w:r>
    </w:p>
    <w:p w14:paraId="26ACB987" w14:textId="77777777" w:rsidR="00094833" w:rsidRDefault="00F52EDD" w:rsidP="00E3051B">
      <w:pPr>
        <w:pStyle w:val="af2"/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rPr>
          <w:rFonts w:ascii="Arial" w:hAnsi="Arial" w:cs="Arial"/>
          <w:iCs/>
          <w:sz w:val="28"/>
          <w:szCs w:val="28"/>
          <w:lang w:val="uz-Cyrl-UZ" w:eastAsia="it-IT"/>
        </w:rPr>
      </w:pPr>
      <w:r>
        <w:rPr>
          <w:rFonts w:ascii="Arial" w:hAnsi="Arial" w:cs="Arial"/>
          <w:iCs/>
          <w:sz w:val="28"/>
          <w:szCs w:val="28"/>
          <w:lang w:val="uz-Cyrl-UZ" w:eastAsia="it-IT"/>
        </w:rPr>
        <w:t>Ushbu</w:t>
      </w:r>
      <w:r w:rsidR="00AC72FD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siyosat</w:t>
      </w:r>
      <w:r w:rsidR="00AC72FD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kompaniyaning</w:t>
      </w:r>
      <w:r w:rsidR="00AC72FD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barcha</w:t>
      </w:r>
      <w:r w:rsidR="00AC72FD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xodimlariga</w:t>
      </w:r>
      <w:r w:rsidR="00955977">
        <w:rPr>
          <w:rFonts w:ascii="Arial" w:hAnsi="Arial" w:cs="Arial"/>
          <w:iCs/>
          <w:sz w:val="28"/>
          <w:szCs w:val="28"/>
          <w:lang w:val="uz-Cyrl-UZ" w:eastAsia="it-IT"/>
        </w:rPr>
        <w:t>,</w:t>
      </w:r>
      <w:r w:rsidR="00AC72FD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shu</w:t>
      </w:r>
      <w:r w:rsidR="00AC72FD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jumladan</w:t>
      </w:r>
      <w:r w:rsidR="00AC72FD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Ijroiya</w:t>
      </w:r>
      <w:r w:rsid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organi</w:t>
      </w:r>
      <w:r w:rsid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a’zolariga</w:t>
      </w:r>
      <w:r w:rsidR="00AC72FD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nisbatan</w:t>
      </w:r>
      <w:r w:rsidR="00AC72FD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amal</w:t>
      </w:r>
      <w:r w:rsidR="00AC72FD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qiladi</w:t>
      </w:r>
      <w:r w:rsidR="00094833" w:rsidRPr="00955977">
        <w:rPr>
          <w:rFonts w:ascii="Arial" w:hAnsi="Arial" w:cs="Arial"/>
          <w:iCs/>
          <w:sz w:val="28"/>
          <w:szCs w:val="28"/>
          <w:lang w:val="uz-Cyrl-UZ" w:eastAsia="it-IT"/>
        </w:rPr>
        <w:t>.</w:t>
      </w:r>
    </w:p>
    <w:p w14:paraId="4B5633DA" w14:textId="77777777" w:rsidR="00E3051B" w:rsidRPr="00955977" w:rsidRDefault="00E3051B" w:rsidP="00E3051B">
      <w:pPr>
        <w:pStyle w:val="af2"/>
        <w:tabs>
          <w:tab w:val="left" w:pos="851"/>
        </w:tabs>
        <w:spacing w:after="0" w:line="240" w:lineRule="auto"/>
        <w:ind w:left="567"/>
        <w:rPr>
          <w:rFonts w:ascii="Arial" w:hAnsi="Arial" w:cs="Arial"/>
          <w:iCs/>
          <w:sz w:val="28"/>
          <w:szCs w:val="28"/>
          <w:lang w:val="uz-Cyrl-UZ" w:eastAsia="it-IT"/>
        </w:rPr>
      </w:pPr>
    </w:p>
    <w:p w14:paraId="45101ACC" w14:textId="77777777" w:rsidR="00A73507" w:rsidRPr="00955977" w:rsidRDefault="00F52EDD" w:rsidP="00E3051B">
      <w:pPr>
        <w:pStyle w:val="Chartnote"/>
        <w:numPr>
          <w:ilvl w:val="0"/>
          <w:numId w:val="10"/>
        </w:numPr>
        <w:tabs>
          <w:tab w:val="left" w:pos="993"/>
          <w:tab w:val="left" w:pos="1276"/>
        </w:tabs>
        <w:spacing w:after="0" w:line="240" w:lineRule="auto"/>
        <w:ind w:firstLine="567"/>
        <w:jc w:val="center"/>
        <w:rPr>
          <w:rFonts w:ascii="Arial" w:hAnsi="Arial" w:cs="Arial"/>
          <w:b/>
          <w:sz w:val="28"/>
          <w:szCs w:val="28"/>
          <w:lang w:val="uz-Cyrl-UZ"/>
        </w:rPr>
      </w:pPr>
      <w:r>
        <w:rPr>
          <w:rFonts w:ascii="Arial" w:hAnsi="Arial" w:cs="Arial"/>
          <w:b/>
          <w:sz w:val="28"/>
          <w:szCs w:val="28"/>
          <w:lang w:val="uz-Cyrl-UZ"/>
        </w:rPr>
        <w:t>Asosiy</w:t>
      </w:r>
      <w:r w:rsidR="00955977">
        <w:rPr>
          <w:rFonts w:ascii="Arial" w:hAnsi="Arial" w:cs="Arial"/>
          <w:b/>
          <w:sz w:val="28"/>
          <w:szCs w:val="28"/>
          <w:lang w:val="uz-Cyrl-UZ"/>
        </w:rPr>
        <w:t xml:space="preserve"> </w:t>
      </w:r>
      <w:r>
        <w:rPr>
          <w:rFonts w:ascii="Arial" w:hAnsi="Arial" w:cs="Arial"/>
          <w:b/>
          <w:sz w:val="28"/>
          <w:szCs w:val="28"/>
          <w:lang w:val="uz-Cyrl-UZ"/>
        </w:rPr>
        <w:t>tushunchalar</w:t>
      </w:r>
      <w:r w:rsidR="00955977">
        <w:rPr>
          <w:rFonts w:ascii="Arial" w:hAnsi="Arial" w:cs="Arial"/>
          <w:b/>
          <w:sz w:val="28"/>
          <w:szCs w:val="28"/>
          <w:lang w:val="uz-Cyrl-UZ"/>
        </w:rPr>
        <w:t xml:space="preserve"> </w:t>
      </w:r>
      <w:r>
        <w:rPr>
          <w:rFonts w:ascii="Arial" w:hAnsi="Arial" w:cs="Arial"/>
          <w:b/>
          <w:sz w:val="28"/>
          <w:szCs w:val="28"/>
          <w:lang w:val="uz-Cyrl-UZ"/>
        </w:rPr>
        <w:t>va</w:t>
      </w:r>
      <w:r w:rsidR="00955977" w:rsidRPr="00B92A77">
        <w:rPr>
          <w:rFonts w:ascii="Arial" w:hAnsi="Arial" w:cs="Arial"/>
          <w:b/>
          <w:sz w:val="28"/>
          <w:szCs w:val="28"/>
          <w:lang w:val="uz-Cyrl-UZ"/>
        </w:rPr>
        <w:t xml:space="preserve"> </w:t>
      </w:r>
      <w:r>
        <w:rPr>
          <w:rFonts w:ascii="Arial" w:hAnsi="Arial" w:cs="Arial"/>
          <w:b/>
          <w:sz w:val="28"/>
          <w:szCs w:val="28"/>
          <w:lang w:val="uz-Cyrl-UZ"/>
        </w:rPr>
        <w:t>qoidalar</w:t>
      </w:r>
    </w:p>
    <w:p w14:paraId="15E0CD78" w14:textId="77777777" w:rsidR="00A73507" w:rsidRPr="00955977" w:rsidRDefault="00F52EDD" w:rsidP="00E3051B">
      <w:pPr>
        <w:pStyle w:val="af2"/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rPr>
          <w:rFonts w:ascii="Arial" w:hAnsi="Arial" w:cs="Arial"/>
          <w:iCs/>
          <w:sz w:val="28"/>
          <w:szCs w:val="28"/>
          <w:lang w:val="uz-Cyrl-UZ" w:eastAsia="it-IT"/>
        </w:rPr>
      </w:pPr>
      <w:r>
        <w:rPr>
          <w:rFonts w:ascii="Arial" w:hAnsi="Arial" w:cs="Arial"/>
          <w:iCs/>
          <w:sz w:val="28"/>
          <w:szCs w:val="28"/>
          <w:lang w:val="uz-Cyrl-UZ" w:eastAsia="it-IT"/>
        </w:rPr>
        <w:t>Belgilangan</w:t>
      </w:r>
      <w:r w:rsid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b/>
          <w:i/>
          <w:iCs/>
          <w:sz w:val="28"/>
          <w:szCs w:val="28"/>
          <w:lang w:val="uz-Cyrl-UZ" w:eastAsia="it-IT"/>
        </w:rPr>
        <w:t>me’yorlarga</w:t>
      </w:r>
      <w:r w:rsidR="002667C7" w:rsidRPr="00955977">
        <w:rPr>
          <w:rFonts w:ascii="Arial" w:hAnsi="Arial" w:cs="Arial"/>
          <w:b/>
          <w:i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b/>
          <w:i/>
          <w:iCs/>
          <w:sz w:val="28"/>
          <w:szCs w:val="28"/>
          <w:lang w:val="uz-Cyrl-UZ" w:eastAsia="it-IT"/>
        </w:rPr>
        <w:t>xilof</w:t>
      </w:r>
      <w:r w:rsidR="002667C7" w:rsidRPr="00955977">
        <w:rPr>
          <w:rFonts w:ascii="Arial" w:hAnsi="Arial" w:cs="Arial"/>
          <w:b/>
          <w:i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b/>
          <w:i/>
          <w:iCs/>
          <w:sz w:val="28"/>
          <w:szCs w:val="28"/>
          <w:lang w:val="uz-Cyrl-UZ" w:eastAsia="it-IT"/>
        </w:rPr>
        <w:t>xulq</w:t>
      </w:r>
      <w:r w:rsidR="002667C7" w:rsidRPr="00955977">
        <w:rPr>
          <w:rFonts w:ascii="Arial" w:hAnsi="Arial" w:cs="Arial"/>
          <w:b/>
          <w:i/>
          <w:iCs/>
          <w:sz w:val="28"/>
          <w:szCs w:val="28"/>
          <w:lang w:val="uz-Cyrl-UZ" w:eastAsia="it-IT"/>
        </w:rPr>
        <w:t>-</w:t>
      </w:r>
      <w:r>
        <w:rPr>
          <w:rFonts w:ascii="Arial" w:hAnsi="Arial" w:cs="Arial"/>
          <w:b/>
          <w:i/>
          <w:iCs/>
          <w:sz w:val="28"/>
          <w:szCs w:val="28"/>
          <w:lang w:val="uz-Cyrl-UZ" w:eastAsia="it-IT"/>
        </w:rPr>
        <w:t>atvor</w:t>
      </w:r>
      <w:r w:rsidR="002667C7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jamiyat</w:t>
      </w:r>
      <w:r w:rsidR="002667C7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xodimi</w:t>
      </w:r>
      <w:r w:rsidR="002667C7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tomonidan</w:t>
      </w:r>
      <w:r w:rsidR="002667C7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jamiyat</w:t>
      </w:r>
      <w:r w:rsidR="00584FC1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Axloq</w:t>
      </w:r>
      <w:r w:rsidR="00584FC1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kodeksiga</w:t>
      </w:r>
      <w:r w:rsidR="00584FC1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rioya</w:t>
      </w:r>
      <w:r w:rsidR="00584FC1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qilinmasligini</w:t>
      </w:r>
      <w:r w:rsidR="00584FC1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anglatadi</w:t>
      </w:r>
      <w:r w:rsidR="00584FC1" w:rsidRPr="00955977">
        <w:rPr>
          <w:rFonts w:ascii="Arial" w:hAnsi="Arial" w:cs="Arial"/>
          <w:iCs/>
          <w:sz w:val="28"/>
          <w:szCs w:val="28"/>
          <w:lang w:val="uz-Cyrl-UZ" w:eastAsia="it-IT"/>
        </w:rPr>
        <w:t>.</w:t>
      </w:r>
    </w:p>
    <w:p w14:paraId="6C372166" w14:textId="77777777" w:rsidR="00C52AE8" w:rsidRPr="00955977" w:rsidRDefault="00F52EDD" w:rsidP="00E3051B">
      <w:pPr>
        <w:pStyle w:val="af2"/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rPr>
          <w:rFonts w:ascii="Arial" w:hAnsi="Arial" w:cs="Arial"/>
          <w:iCs/>
          <w:sz w:val="28"/>
          <w:szCs w:val="28"/>
          <w:lang w:val="uz-Cyrl-UZ" w:eastAsia="it-IT"/>
        </w:rPr>
      </w:pPr>
      <w:r>
        <w:rPr>
          <w:rFonts w:ascii="Arial" w:hAnsi="Arial" w:cs="Arial"/>
          <w:b/>
          <w:i/>
          <w:iCs/>
          <w:sz w:val="28"/>
          <w:szCs w:val="28"/>
          <w:lang w:val="uz-Cyrl-UZ" w:eastAsia="it-IT"/>
        </w:rPr>
        <w:t>Himoyalangan</w:t>
      </w:r>
      <w:r w:rsidR="00584FC1" w:rsidRPr="00955977">
        <w:rPr>
          <w:rFonts w:ascii="Arial" w:hAnsi="Arial" w:cs="Arial"/>
          <w:b/>
          <w:i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b/>
          <w:i/>
          <w:iCs/>
          <w:sz w:val="28"/>
          <w:szCs w:val="28"/>
          <w:lang w:val="uz-Cyrl-UZ" w:eastAsia="it-IT"/>
        </w:rPr>
        <w:t>faoliyat</w:t>
      </w:r>
      <w:r w:rsidR="00584FC1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qatoriga</w:t>
      </w:r>
      <w:r w:rsidR="00584FC1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ushbu</w:t>
      </w:r>
      <w:r w:rsidR="009D2118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Siyosatda</w:t>
      </w:r>
      <w:r w:rsidR="009D2118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ko‘rsatilgan</w:t>
      </w:r>
      <w:r w:rsidR="009D2118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kanal</w:t>
      </w:r>
      <w:r w:rsidR="009D2118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orqali</w:t>
      </w:r>
      <w:r w:rsidR="009D2118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potensial</w:t>
      </w:r>
      <w:r w:rsidR="009D2118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me’yorlarga</w:t>
      </w:r>
      <w:r w:rsidR="009D2118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xilof</w:t>
      </w:r>
      <w:r w:rsidR="009D2118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xatti</w:t>
      </w:r>
      <w:r w:rsidR="009D2118" w:rsidRPr="00955977">
        <w:rPr>
          <w:rFonts w:ascii="Arial" w:hAnsi="Arial" w:cs="Arial"/>
          <w:iCs/>
          <w:sz w:val="28"/>
          <w:szCs w:val="28"/>
          <w:lang w:val="uz-Cyrl-UZ" w:eastAsia="it-IT"/>
        </w:rPr>
        <w:t>-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harakatlar</w:t>
      </w:r>
      <w:r w:rsidR="009D2118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haqidagi</w:t>
      </w:r>
      <w:r w:rsidR="009D2118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ma’lumotlarni</w:t>
      </w:r>
      <w:r w:rsidR="009D2118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o‘z</w:t>
      </w:r>
      <w:r w:rsidR="009D2118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ichiga</w:t>
      </w:r>
      <w:r w:rsidR="009D2118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olgan</w:t>
      </w:r>
      <w:r w:rsidR="009D2118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xabar</w:t>
      </w:r>
      <w:r w:rsidR="009D2118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yuborish</w:t>
      </w:r>
      <w:r w:rsidR="009D2118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kiradi</w:t>
      </w:r>
      <w:r w:rsidR="003635DD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.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Himoyalangan</w:t>
      </w:r>
      <w:r w:rsidR="005E6BC0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faoliyat</w:t>
      </w:r>
      <w:r w:rsidR="005E6BC0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,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shuningdek</w:t>
      </w:r>
      <w:r w:rsidR="005E6BC0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,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Komplaens</w:t>
      </w:r>
      <w:r w:rsidR="005E6BC0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xizmati</w:t>
      </w:r>
      <w:r w:rsidR="005E6BC0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xodimi</w:t>
      </w:r>
      <w:r w:rsidR="005E6BC0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va</w:t>
      </w:r>
      <w:r w:rsidR="005E6BC0" w:rsidRPr="00955977">
        <w:rPr>
          <w:rFonts w:ascii="Arial" w:hAnsi="Arial" w:cs="Arial"/>
          <w:iCs/>
          <w:sz w:val="28"/>
          <w:szCs w:val="28"/>
          <w:lang w:val="uz-Cyrl-UZ" w:eastAsia="it-IT"/>
        </w:rPr>
        <w:t>/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yoki</w:t>
      </w:r>
      <w:r w:rsidR="005E6BC0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Ichki</w:t>
      </w:r>
      <w:r w:rsidR="005E6BC0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audit</w:t>
      </w:r>
      <w:r w:rsidR="005E6BC0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xizmatining</w:t>
      </w:r>
      <w:r w:rsidR="005E6BC0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xodimiga</w:t>
      </w:r>
      <w:r w:rsidR="005E6BC0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ularning</w:t>
      </w:r>
      <w:r w:rsidR="005E6BC0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qonuniy</w:t>
      </w:r>
      <w:r w:rsidR="005E6BC0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faoliyatida</w:t>
      </w:r>
      <w:r w:rsidR="005E6BC0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yordam</w:t>
      </w:r>
      <w:r w:rsidR="005E6BC0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berishni</w:t>
      </w:r>
      <w:r w:rsidR="005E6BC0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o‘z</w:t>
      </w:r>
      <w:r w:rsidR="005E6BC0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ichiga</w:t>
      </w:r>
      <w:r w:rsidR="005E6BC0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oladi</w:t>
      </w:r>
      <w:r w:rsidR="005E6BC0" w:rsidRPr="00955977">
        <w:rPr>
          <w:rFonts w:ascii="Arial" w:hAnsi="Arial" w:cs="Arial"/>
          <w:iCs/>
          <w:sz w:val="28"/>
          <w:szCs w:val="28"/>
          <w:lang w:val="uz-Cyrl-UZ" w:eastAsia="it-IT"/>
        </w:rPr>
        <w:t>.</w:t>
      </w:r>
    </w:p>
    <w:p w14:paraId="1A0937B9" w14:textId="77777777" w:rsidR="00A73507" w:rsidRPr="00955977" w:rsidRDefault="00F52EDD" w:rsidP="00E3051B">
      <w:pPr>
        <w:pStyle w:val="af2"/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rPr>
          <w:rFonts w:ascii="Arial" w:hAnsi="Arial" w:cs="Arial"/>
          <w:iCs/>
          <w:sz w:val="28"/>
          <w:szCs w:val="28"/>
          <w:lang w:val="uz-Cyrl-UZ" w:eastAsia="it-IT"/>
        </w:rPr>
      </w:pPr>
      <w:r>
        <w:rPr>
          <w:rFonts w:ascii="Arial" w:hAnsi="Arial" w:cs="Arial"/>
          <w:b/>
          <w:i/>
          <w:iCs/>
          <w:sz w:val="28"/>
          <w:szCs w:val="28"/>
          <w:lang w:val="uz-Cyrl-UZ" w:eastAsia="it-IT"/>
        </w:rPr>
        <w:t>Ta’qib</w:t>
      </w:r>
      <w:r w:rsidR="005E6BC0" w:rsidRPr="00955977">
        <w:rPr>
          <w:rFonts w:ascii="Arial" w:hAnsi="Arial" w:cs="Arial"/>
          <w:b/>
          <w:i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b/>
          <w:i/>
          <w:iCs/>
          <w:sz w:val="28"/>
          <w:szCs w:val="28"/>
          <w:lang w:val="uz-Cyrl-UZ" w:eastAsia="it-IT"/>
        </w:rPr>
        <w:t>qilish</w:t>
      </w:r>
      <w:r w:rsidR="008A61E3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himoyalangan</w:t>
      </w:r>
      <w:r w:rsidR="005E6BC0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faoliyatda</w:t>
      </w:r>
      <w:r w:rsidR="005E6BC0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ishtirok</w:t>
      </w:r>
      <w:r w:rsidR="005E6BC0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etishi</w:t>
      </w:r>
      <w:r w:rsidR="005E6BC0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natijasida</w:t>
      </w:r>
      <w:r w:rsidR="005E6BC0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ariza</w:t>
      </w:r>
      <w:r w:rsidR="00E644F7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beruvchiga</w:t>
      </w:r>
      <w:r w:rsidR="005E6BC0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tavsiya</w:t>
      </w:r>
      <w:r w:rsidR="005E6BC0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etilgan</w:t>
      </w:r>
      <w:r w:rsidR="005E6BC0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,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tahdid</w:t>
      </w:r>
      <w:r w:rsidR="005E6BC0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qilingan</w:t>
      </w:r>
      <w:r w:rsidR="005E6BC0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yoki</w:t>
      </w:r>
      <w:r w:rsidR="005E6BC0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unga</w:t>
      </w:r>
      <w:r w:rsidR="005E6BC0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nisbatan</w:t>
      </w:r>
      <w:r w:rsidR="005E6BC0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qilingan</w:t>
      </w:r>
      <w:r w:rsidR="005E6BC0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har</w:t>
      </w:r>
      <w:r w:rsidR="005E6BC0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qanday</w:t>
      </w:r>
      <w:r w:rsidR="005E6BC0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bevosita</w:t>
      </w:r>
      <w:r w:rsidR="005E6BC0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yoki</w:t>
      </w:r>
      <w:r w:rsidR="005E6BC0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bilvosita</w:t>
      </w:r>
      <w:r w:rsidR="005E6BC0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zarar yetkazish</w:t>
      </w:r>
      <w:r w:rsidR="005E6BC0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yoki</w:t>
      </w:r>
      <w:r w:rsidR="005E6BC0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zararli</w:t>
      </w:r>
      <w:r w:rsidR="005E6BC0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harakatlarni</w:t>
      </w:r>
      <w:r w:rsidR="005E6BC0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anglatadi</w:t>
      </w:r>
      <w:r w:rsidR="00A73507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.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Ta’qib</w:t>
      </w:r>
      <w:r w:rsidR="00EA3421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qilish</w:t>
      </w:r>
      <w:r w:rsidR="00EA3421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boshqalar</w:t>
      </w:r>
      <w:r w:rsidR="00EA3421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qatorida</w:t>
      </w:r>
      <w:r w:rsidR="00EA3421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,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kamsitib</w:t>
      </w:r>
      <w:r w:rsidR="00EA3421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murojaat</w:t>
      </w:r>
      <w:r w:rsidR="00EA3421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qilish</w:t>
      </w:r>
      <w:r w:rsidR="00EA3421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,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ish</w:t>
      </w:r>
      <w:r w:rsidR="00EA3421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haqini</w:t>
      </w:r>
      <w:r w:rsidR="00EA3421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o‘zgartirish</w:t>
      </w:r>
      <w:r w:rsidR="00EA3421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,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lavozimni</w:t>
      </w:r>
      <w:r w:rsidR="00EA3421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pasaytirish</w:t>
      </w:r>
      <w:r w:rsidR="00EA3421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yoki</w:t>
      </w:r>
      <w:r w:rsidR="00EA3421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boshqa</w:t>
      </w:r>
      <w:r w:rsidR="00EA3421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joyga</w:t>
      </w:r>
      <w:r w:rsidR="00EA3421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ko‘chirish</w:t>
      </w:r>
      <w:r w:rsidR="00EA3421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yoki</w:t>
      </w:r>
      <w:r w:rsidR="00EA3421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ishdan</w:t>
      </w:r>
      <w:r w:rsidR="00EA3421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bo‘shatishni</w:t>
      </w:r>
      <w:r w:rsidR="00EA3421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o‘z</w:t>
      </w:r>
      <w:r w:rsidR="00EA3421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ichiga</w:t>
      </w:r>
      <w:r w:rsidR="00EA3421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olishi</w:t>
      </w:r>
      <w:r w:rsidR="00EA3421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mumkin</w:t>
      </w:r>
      <w:r w:rsidR="00EA3421" w:rsidRPr="00955977">
        <w:rPr>
          <w:rFonts w:ascii="Arial" w:hAnsi="Arial" w:cs="Arial"/>
          <w:iCs/>
          <w:sz w:val="28"/>
          <w:szCs w:val="28"/>
          <w:lang w:val="uz-Cyrl-UZ" w:eastAsia="it-IT"/>
        </w:rPr>
        <w:t>.</w:t>
      </w:r>
    </w:p>
    <w:p w14:paraId="6EAB7CCF" w14:textId="77777777" w:rsidR="006C4F34" w:rsidRPr="00955977" w:rsidRDefault="00F52EDD" w:rsidP="00E3051B">
      <w:pPr>
        <w:pStyle w:val="af2"/>
        <w:numPr>
          <w:ilvl w:val="0"/>
          <w:numId w:val="13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Arial" w:hAnsi="Arial" w:cs="Arial"/>
          <w:iCs/>
          <w:sz w:val="28"/>
          <w:szCs w:val="28"/>
          <w:lang w:val="uz-Cyrl-UZ" w:eastAsia="it-IT"/>
        </w:rPr>
      </w:pPr>
      <w:bookmarkStart w:id="2" w:name="_Ref77701061"/>
      <w:r>
        <w:rPr>
          <w:rFonts w:ascii="Arial" w:hAnsi="Arial" w:cs="Arial"/>
          <w:b/>
          <w:i/>
          <w:iCs/>
          <w:sz w:val="28"/>
          <w:szCs w:val="28"/>
          <w:lang w:val="uz-Cyrl-UZ" w:eastAsia="it-IT"/>
        </w:rPr>
        <w:lastRenderedPageBreak/>
        <w:t>Ariza</w:t>
      </w:r>
      <w:r w:rsidR="00E644F7" w:rsidRPr="00955977">
        <w:rPr>
          <w:rFonts w:ascii="Arial" w:hAnsi="Arial" w:cs="Arial"/>
          <w:b/>
          <w:i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b/>
          <w:i/>
          <w:iCs/>
          <w:sz w:val="28"/>
          <w:szCs w:val="28"/>
          <w:lang w:val="uz-Cyrl-UZ" w:eastAsia="it-IT"/>
        </w:rPr>
        <w:t>beruvchi</w:t>
      </w:r>
      <w:r w:rsidR="00EA3421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 w:rsid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–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jamiyatning</w:t>
      </w:r>
      <w:r w:rsid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himoyalangan</w:t>
      </w:r>
      <w:r w:rsidR="00EA3421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faoliyat</w:t>
      </w:r>
      <w:r w:rsidR="00EA3421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bilan</w:t>
      </w:r>
      <w:r w:rsidR="00EA3421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shug‘ullanuvchi</w:t>
      </w:r>
      <w:r w:rsidR="00EA3421" w:rsidRPr="0095597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xodimi</w:t>
      </w:r>
      <w:bookmarkEnd w:id="2"/>
      <w:r w:rsidR="00A73507" w:rsidRPr="00955977">
        <w:rPr>
          <w:rFonts w:ascii="Arial" w:hAnsi="Arial" w:cs="Arial"/>
          <w:iCs/>
          <w:sz w:val="28"/>
          <w:szCs w:val="28"/>
          <w:lang w:val="uz-Cyrl-UZ" w:eastAsia="it-IT"/>
        </w:rPr>
        <w:t>.</w:t>
      </w:r>
    </w:p>
    <w:p w14:paraId="43E011C7" w14:textId="77777777" w:rsidR="00A73507" w:rsidRPr="00F2519F" w:rsidRDefault="00F52EDD" w:rsidP="00E3051B">
      <w:pPr>
        <w:pStyle w:val="af2"/>
        <w:numPr>
          <w:ilvl w:val="0"/>
          <w:numId w:val="13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Arial" w:hAnsi="Arial" w:cs="Arial"/>
          <w:iCs/>
          <w:sz w:val="28"/>
          <w:szCs w:val="28"/>
          <w:lang w:val="uz-Cyrl-UZ" w:eastAsia="it-IT"/>
        </w:rPr>
      </w:pPr>
      <w:r>
        <w:rPr>
          <w:rFonts w:ascii="Arial" w:hAnsi="Arial" w:cs="Arial"/>
          <w:iCs/>
          <w:sz w:val="28"/>
          <w:szCs w:val="28"/>
          <w:lang w:val="uz-Cyrl-UZ" w:eastAsia="it-IT"/>
        </w:rPr>
        <w:t>Jamiyat</w:t>
      </w:r>
      <w:r w:rsidR="009A47FD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xodimlari</w:t>
      </w:r>
      <w:r w:rsidR="00EA3421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sodir</w:t>
      </w:r>
      <w:r w:rsidR="00954938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etilgan</w:t>
      </w:r>
      <w:r w:rsidR="00954938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yoki</w:t>
      </w:r>
      <w:r w:rsidR="00954938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sodir</w:t>
      </w:r>
      <w:r w:rsidR="00954938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etilishi</w:t>
      </w:r>
      <w:r w:rsidR="00954938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mumkin</w:t>
      </w:r>
      <w:r w:rsidR="00954938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bo‘lgan</w:t>
      </w:r>
      <w:r w:rsidR="00954938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me’yorlarga</w:t>
      </w:r>
      <w:r w:rsidR="00954938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xilof</w:t>
      </w:r>
      <w:r w:rsidR="00954938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xatti</w:t>
      </w:r>
      <w:r w:rsidR="00954938" w:rsidRPr="00F2519F">
        <w:rPr>
          <w:rFonts w:ascii="Arial" w:hAnsi="Arial" w:cs="Arial"/>
          <w:iCs/>
          <w:sz w:val="28"/>
          <w:szCs w:val="28"/>
          <w:lang w:val="uz-Cyrl-UZ" w:eastAsia="it-IT"/>
        </w:rPr>
        <w:t>-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harakatlarning</w:t>
      </w:r>
      <w:r w:rsidR="00954938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taxmin</w:t>
      </w:r>
      <w:r w:rsidR="00954938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qilingan</w:t>
      </w:r>
      <w:r w:rsidR="00954938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holatlari</w:t>
      </w:r>
      <w:r w:rsidR="00954938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yoki</w:t>
      </w:r>
      <w:r w:rsidR="00954938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kompaniyaning</w:t>
      </w:r>
      <w:r w:rsidR="00954938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missiyasi</w:t>
      </w:r>
      <w:r w:rsidR="00954938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va</w:t>
      </w:r>
      <w:r w:rsidR="00954938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obro‘siga</w:t>
      </w:r>
      <w:r w:rsidR="00954938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zarar yetkazadigan</w:t>
      </w:r>
      <w:r w:rsidR="00954938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yoki yetkazishi</w:t>
      </w:r>
      <w:r w:rsidR="00954938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mumkin</w:t>
      </w:r>
      <w:r w:rsidR="00954938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bo‘lgan</w:t>
      </w:r>
      <w:r w:rsidR="00954938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har</w:t>
      </w:r>
      <w:r w:rsidR="00954938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qanday</w:t>
      </w:r>
      <w:r w:rsidR="00954938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harakatlar</w:t>
      </w:r>
      <w:r w:rsidR="00954938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haqida</w:t>
      </w:r>
      <w:r w:rsidR="00954938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xabar</w:t>
      </w:r>
      <w:r w:rsidR="00954938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berishi</w:t>
      </w:r>
      <w:r w:rsidR="00954938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kerak</w:t>
      </w:r>
      <w:r w:rsidR="00954938" w:rsidRPr="00F2519F">
        <w:rPr>
          <w:rFonts w:ascii="Arial" w:hAnsi="Arial" w:cs="Arial"/>
          <w:iCs/>
          <w:sz w:val="28"/>
          <w:szCs w:val="28"/>
          <w:lang w:val="uz-Cyrl-UZ" w:eastAsia="it-IT"/>
        </w:rPr>
        <w:t>.</w:t>
      </w:r>
    </w:p>
    <w:p w14:paraId="0616CD72" w14:textId="77777777" w:rsidR="00A73507" w:rsidRPr="00F2519F" w:rsidRDefault="00F52EDD" w:rsidP="00E3051B">
      <w:pPr>
        <w:pStyle w:val="af2"/>
        <w:numPr>
          <w:ilvl w:val="0"/>
          <w:numId w:val="13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Arial" w:hAnsi="Arial" w:cs="Arial"/>
          <w:iCs/>
          <w:sz w:val="28"/>
          <w:szCs w:val="28"/>
          <w:lang w:val="uz-Cyrl-UZ" w:eastAsia="it-IT"/>
        </w:rPr>
      </w:pPr>
      <w:r>
        <w:rPr>
          <w:rFonts w:ascii="Arial" w:hAnsi="Arial" w:cs="Arial"/>
          <w:iCs/>
          <w:sz w:val="28"/>
          <w:szCs w:val="28"/>
          <w:lang w:val="uz-Cyrl-UZ" w:eastAsia="it-IT"/>
        </w:rPr>
        <w:t>Ushbu</w:t>
      </w:r>
      <w:r w:rsidR="001B69F0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Siyosat</w:t>
      </w:r>
      <w:r w:rsidR="00F2519F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bilan</w:t>
      </w:r>
      <w:r w:rsidR="001B69F0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himoyalanish</w:t>
      </w:r>
      <w:r w:rsidR="001B69F0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uchun</w:t>
      </w:r>
      <w:r w:rsidR="001B69F0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ariza</w:t>
      </w:r>
      <w:r w:rsidR="001B69F0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beruvchi</w:t>
      </w:r>
      <w:r w:rsidR="001B69F0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ma’lumotlarning</w:t>
      </w:r>
      <w:r w:rsidR="001B69F0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to‘g‘ri</w:t>
      </w:r>
      <w:r w:rsidR="001B69F0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ekanligiga</w:t>
      </w:r>
      <w:r w:rsidR="001B69F0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ishonish</w:t>
      </w:r>
      <w:r w:rsidR="001B69F0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uchun</w:t>
      </w:r>
      <w:r w:rsidR="001B69F0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asoslarga</w:t>
      </w:r>
      <w:r w:rsidR="001B69F0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ega</w:t>
      </w:r>
      <w:r w:rsidR="001B69F0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bo‘lishi</w:t>
      </w:r>
      <w:r w:rsidR="001B69F0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kerak</w:t>
      </w:r>
      <w:r w:rsidR="001B69F0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.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Bila</w:t>
      </w:r>
      <w:r w:rsidR="001B69F0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turib</w:t>
      </w:r>
      <w:r w:rsidR="001B69F0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yolg‘on</w:t>
      </w:r>
      <w:r w:rsidR="001B69F0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yoki</w:t>
      </w:r>
      <w:r w:rsidR="001B69F0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chalg‘ituvchi</w:t>
      </w:r>
      <w:r w:rsidR="001B69F0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ma’lumotlar</w:t>
      </w:r>
      <w:r w:rsidR="001B69F0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haqida</w:t>
      </w:r>
      <w:r w:rsidR="001B69F0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xabar</w:t>
      </w:r>
      <w:r w:rsidR="001B69F0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bergan</w:t>
      </w:r>
      <w:r w:rsidR="001B69F0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xodimlar</w:t>
      </w:r>
      <w:r w:rsidR="001B69F0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ariza</w:t>
      </w:r>
      <w:r w:rsidR="001B69F0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beruvchilar</w:t>
      </w:r>
      <w:r w:rsidR="001B69F0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hisoblanmaydi</w:t>
      </w:r>
      <w:r w:rsidR="001B69F0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va</w:t>
      </w:r>
      <w:r w:rsidR="001B69F0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shuning</w:t>
      </w:r>
      <w:r w:rsidR="001B69F0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uchun</w:t>
      </w:r>
      <w:r w:rsidR="001B69F0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ular</w:t>
      </w:r>
      <w:r w:rsidR="001B69F0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ushbu</w:t>
      </w:r>
      <w:r w:rsidR="001B69F0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Siyosatda</w:t>
      </w:r>
      <w:r w:rsidR="00F2519F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nazarda</w:t>
      </w:r>
      <w:r w:rsidR="001B69F0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tutilgan</w:t>
      </w:r>
      <w:r w:rsidR="001B69F0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himoya</w:t>
      </w:r>
      <w:r w:rsidR="001B69F0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bilan</w:t>
      </w:r>
      <w:r w:rsidR="001B69F0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ta’minlanmaydi</w:t>
      </w:r>
      <w:r w:rsidR="001B69F0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.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Yolg‘on</w:t>
      </w:r>
      <w:r w:rsidR="001B69F0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ma’lumotni</w:t>
      </w:r>
      <w:r w:rsidR="001B69F0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yuborish</w:t>
      </w:r>
      <w:r w:rsidR="001B69F0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me’yorlarga</w:t>
      </w:r>
      <w:r w:rsidR="001B69F0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xilof</w:t>
      </w:r>
      <w:r w:rsidR="001B69F0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harakatni</w:t>
      </w:r>
      <w:r w:rsidR="001B69F0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tashkil</w:t>
      </w:r>
      <w:r w:rsidR="001B69F0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qilishi</w:t>
      </w:r>
      <w:r w:rsidR="001B69F0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va</w:t>
      </w:r>
      <w:r w:rsidR="001B69F0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shu</w:t>
      </w:r>
      <w:r w:rsidR="001B69F0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tariqa</w:t>
      </w:r>
      <w:r w:rsidR="001B69F0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Komplaens</w:t>
      </w:r>
      <w:r w:rsidR="001B69F0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xizmati</w:t>
      </w:r>
      <w:r w:rsidR="001B69F0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tomonidan</w:t>
      </w:r>
      <w:r w:rsidR="001B69F0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tekshirilishi</w:t>
      </w:r>
      <w:r w:rsid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,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shuningdek</w:t>
      </w:r>
      <w:r w:rsid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ushbu</w:t>
      </w:r>
      <w:r w:rsid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holat</w:t>
      </w:r>
      <w:r w:rsidR="001B69F0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tasdiqlangan</w:t>
      </w:r>
      <w:r w:rsidR="001B69F0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taqdirda</w:t>
      </w:r>
      <w:r w:rsidR="001B69F0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,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intizomiy</w:t>
      </w:r>
      <w:r w:rsidR="001B69F0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jazo</w:t>
      </w:r>
      <w:r w:rsid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choralari</w:t>
      </w:r>
      <w:r w:rsid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qo‘llanilishi</w:t>
      </w:r>
      <w:r w:rsid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mumkin</w:t>
      </w:r>
      <w:r w:rsidR="001B69F0" w:rsidRPr="00F2519F">
        <w:rPr>
          <w:rFonts w:ascii="Arial" w:hAnsi="Arial" w:cs="Arial"/>
          <w:iCs/>
          <w:sz w:val="28"/>
          <w:szCs w:val="28"/>
          <w:lang w:val="uz-Cyrl-UZ" w:eastAsia="it-IT"/>
        </w:rPr>
        <w:t>.</w:t>
      </w:r>
    </w:p>
    <w:p w14:paraId="33D45333" w14:textId="77777777" w:rsidR="00A73507" w:rsidRPr="00F2519F" w:rsidRDefault="00F52EDD" w:rsidP="00E3051B">
      <w:pPr>
        <w:pStyle w:val="af2"/>
        <w:numPr>
          <w:ilvl w:val="0"/>
          <w:numId w:val="13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Arial" w:hAnsi="Arial" w:cs="Arial"/>
          <w:iCs/>
          <w:sz w:val="28"/>
          <w:szCs w:val="28"/>
          <w:lang w:val="uz-Cyrl-UZ" w:eastAsia="it-IT"/>
        </w:rPr>
      </w:pPr>
      <w:r>
        <w:rPr>
          <w:rFonts w:ascii="Arial" w:hAnsi="Arial" w:cs="Arial"/>
          <w:iCs/>
          <w:sz w:val="28"/>
          <w:szCs w:val="28"/>
          <w:lang w:val="uz-Cyrl-UZ" w:eastAsia="it-IT"/>
        </w:rPr>
        <w:t>Jamiyat</w:t>
      </w:r>
      <w:r w:rsidR="00C219EE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xodimlarni</w:t>
      </w:r>
      <w:r w:rsidR="00C219EE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ular</w:t>
      </w:r>
      <w:r w:rsidR="00C219EE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ta’qibdan</w:t>
      </w:r>
      <w:r w:rsidR="00C219EE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himoyalanishlarini</w:t>
      </w:r>
      <w:r w:rsidR="00C219EE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bilgan</w:t>
      </w:r>
      <w:r w:rsidR="00C219EE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holda</w:t>
      </w:r>
      <w:r w:rsidR="00C219EE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o‘z</w:t>
      </w:r>
      <w:r w:rsidR="00C219EE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shubhalari</w:t>
      </w:r>
      <w:r w:rsidR="00C219EE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yoki</w:t>
      </w:r>
      <w:r w:rsidR="00C219EE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xavotirlari</w:t>
      </w:r>
      <w:r w:rsidR="00C219EE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haqida</w:t>
      </w:r>
      <w:r w:rsidR="00C219EE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xabar</w:t>
      </w:r>
      <w:r w:rsidR="00C219EE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berishga</w:t>
      </w:r>
      <w:r w:rsidR="00C219EE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chaqiradi</w:t>
      </w:r>
      <w:r w:rsidR="00C219EE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.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Xabar</w:t>
      </w:r>
      <w:r w:rsidR="00C219EE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beruvchi</w:t>
      </w:r>
      <w:r w:rsidR="00C219EE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xodimning</w:t>
      </w:r>
      <w:r w:rsidR="00C219EE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shaxsini</w:t>
      </w:r>
      <w:r w:rsidR="00C219EE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aniqlash</w:t>
      </w:r>
      <w:r w:rsidR="00C219EE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jamiyatga</w:t>
      </w:r>
      <w:r w:rsidR="00C219EE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shikoyatning</w:t>
      </w:r>
      <w:r w:rsidR="00C219EE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ishonchliligini</w:t>
      </w:r>
      <w:r w:rsidR="00C219EE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aniqlashda</w:t>
      </w:r>
      <w:r w:rsidR="00C219EE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yordam</w:t>
      </w:r>
      <w:r w:rsidR="00C219EE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berishi</w:t>
      </w:r>
      <w:r w:rsidR="00C219EE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mumkin</w:t>
      </w:r>
      <w:r w:rsidR="00C219EE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.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Shuningdek</w:t>
      </w:r>
      <w:r w:rsidR="00C219EE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,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ma’lum</w:t>
      </w:r>
      <w:r w:rsidR="00C219EE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bir</w:t>
      </w:r>
      <w:r w:rsidR="00C219EE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sharoitlarda</w:t>
      </w:r>
      <w:r w:rsidR="00C219EE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ariza</w:t>
      </w:r>
      <w:r w:rsidR="00C219EE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beruvchi</w:t>
      </w:r>
      <w:r w:rsidR="00C219EE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xodim</w:t>
      </w:r>
      <w:r w:rsidR="00C219EE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o‘zining</w:t>
      </w:r>
      <w:r w:rsid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shaxsini</w:t>
      </w:r>
      <w:r w:rsid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anonim</w:t>
      </w:r>
      <w:r w:rsidR="00C219EE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qolishini</w:t>
      </w:r>
      <w:r w:rsidR="00C219EE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yoki</w:t>
      </w:r>
      <w:r w:rsidR="00C219EE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oshkor</w:t>
      </w:r>
      <w:r w:rsidR="00C219EE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etilmasligini</w:t>
      </w:r>
      <w:r w:rsidR="00C219EE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talab</w:t>
      </w:r>
      <w:r w:rsidR="00C219EE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qilishi</w:t>
      </w:r>
      <w:r w:rsidR="00C219EE" w:rsidRPr="00F2519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mumkin</w:t>
      </w:r>
      <w:r w:rsidR="00C219EE" w:rsidRPr="00F2519F">
        <w:rPr>
          <w:rFonts w:ascii="Arial" w:hAnsi="Arial" w:cs="Arial"/>
          <w:iCs/>
          <w:sz w:val="28"/>
          <w:szCs w:val="28"/>
          <w:lang w:val="uz-Cyrl-UZ" w:eastAsia="it-IT"/>
        </w:rPr>
        <w:t>.</w:t>
      </w:r>
    </w:p>
    <w:p w14:paraId="73889B9F" w14:textId="77777777" w:rsidR="00A73507" w:rsidRPr="00882066" w:rsidRDefault="00F52EDD" w:rsidP="00E3051B">
      <w:pPr>
        <w:pStyle w:val="af2"/>
        <w:numPr>
          <w:ilvl w:val="0"/>
          <w:numId w:val="13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Arial" w:hAnsi="Arial" w:cs="Arial"/>
          <w:iCs/>
          <w:sz w:val="28"/>
          <w:szCs w:val="28"/>
          <w:lang w:val="uz-Cyrl-UZ" w:eastAsia="it-IT"/>
        </w:rPr>
      </w:pPr>
      <w:r>
        <w:rPr>
          <w:rFonts w:ascii="Arial" w:hAnsi="Arial" w:cs="Arial"/>
          <w:iCs/>
          <w:sz w:val="28"/>
          <w:szCs w:val="28"/>
          <w:lang w:val="uz-Cyrl-UZ" w:eastAsia="it-IT"/>
        </w:rPr>
        <w:t>Hech</w:t>
      </w:r>
      <w:r w:rsidR="00930E1F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bir</w:t>
      </w:r>
      <w:r w:rsidR="00930E1F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xodim</w:t>
      </w:r>
      <w:r w:rsidR="00930E1F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o‘z</w:t>
      </w:r>
      <w:r w:rsidR="00930E1F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mavqeidan</w:t>
      </w:r>
      <w:r w:rsidR="00930E1F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foydalanib</w:t>
      </w:r>
      <w:r w:rsidR="00930E1F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,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boshqa</w:t>
      </w:r>
      <w:r w:rsidR="00930E1F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xodimlarning</w:t>
      </w:r>
      <w:r w:rsidR="00930E1F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o‘z</w:t>
      </w:r>
      <w:r w:rsidR="00930E1F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huquqlarini</w:t>
      </w:r>
      <w:r w:rsidR="00930E1F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amalga</w:t>
      </w:r>
      <w:r w:rsidR="00930E1F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oshirishiga</w:t>
      </w:r>
      <w:r w:rsidR="00930E1F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yoki</w:t>
      </w:r>
      <w:r w:rsidR="00930E1F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o‘z</w:t>
      </w:r>
      <w:r w:rsidR="00930E1F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vazifalarini</w:t>
      </w:r>
      <w:r w:rsidR="00930E1F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bajarishiga</w:t>
      </w:r>
      <w:r w:rsidR="00930E1F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to‘sqinlik</w:t>
      </w:r>
      <w:r w:rsidR="00930E1F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qilishi</w:t>
      </w:r>
      <w:r w:rsidR="00930E1F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mumkin</w:t>
      </w:r>
      <w:r w:rsidR="00930E1F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emas</w:t>
      </w:r>
      <w:r w:rsidR="00930E1F" w:rsidRPr="00882066">
        <w:rPr>
          <w:rFonts w:ascii="Arial" w:hAnsi="Arial" w:cs="Arial"/>
          <w:iCs/>
          <w:sz w:val="28"/>
          <w:szCs w:val="28"/>
          <w:lang w:val="uz-Cyrl-UZ" w:eastAsia="it-IT"/>
        </w:rPr>
        <w:t>.</w:t>
      </w:r>
    </w:p>
    <w:p w14:paraId="5AC729A2" w14:textId="77777777" w:rsidR="00A73507" w:rsidRPr="00882066" w:rsidRDefault="00F52EDD" w:rsidP="00E3051B">
      <w:pPr>
        <w:pStyle w:val="Chartnote"/>
        <w:numPr>
          <w:ilvl w:val="0"/>
          <w:numId w:val="10"/>
        </w:numPr>
        <w:tabs>
          <w:tab w:val="left" w:pos="993"/>
          <w:tab w:val="left" w:pos="1276"/>
        </w:tabs>
        <w:spacing w:after="0" w:line="240" w:lineRule="auto"/>
        <w:ind w:firstLine="567"/>
        <w:jc w:val="center"/>
        <w:rPr>
          <w:rFonts w:ascii="Arial" w:hAnsi="Arial" w:cs="Arial"/>
          <w:b/>
          <w:sz w:val="28"/>
          <w:szCs w:val="28"/>
          <w:lang w:val="uz-Cyrl-UZ"/>
        </w:rPr>
      </w:pPr>
      <w:r>
        <w:rPr>
          <w:rFonts w:ascii="Arial" w:hAnsi="Arial" w:cs="Arial"/>
          <w:b/>
          <w:sz w:val="28"/>
          <w:szCs w:val="28"/>
          <w:lang w:val="uz-Cyrl-UZ"/>
        </w:rPr>
        <w:t>Siyosatni</w:t>
      </w:r>
      <w:r w:rsidR="00882066" w:rsidRPr="00882066">
        <w:rPr>
          <w:rFonts w:ascii="Arial" w:hAnsi="Arial" w:cs="Arial"/>
          <w:b/>
          <w:sz w:val="28"/>
          <w:szCs w:val="28"/>
          <w:lang w:val="uz-Cyrl-UZ"/>
        </w:rPr>
        <w:t xml:space="preserve"> </w:t>
      </w:r>
      <w:r>
        <w:rPr>
          <w:rFonts w:ascii="Arial" w:hAnsi="Arial" w:cs="Arial"/>
          <w:b/>
          <w:sz w:val="28"/>
          <w:szCs w:val="28"/>
          <w:lang w:val="uz-Cyrl-UZ"/>
        </w:rPr>
        <w:t>amalga</w:t>
      </w:r>
      <w:r w:rsidR="00882066" w:rsidRPr="00882066">
        <w:rPr>
          <w:rFonts w:ascii="Arial" w:hAnsi="Arial" w:cs="Arial"/>
          <w:b/>
          <w:sz w:val="28"/>
          <w:szCs w:val="28"/>
          <w:lang w:val="uz-Cyrl-UZ"/>
        </w:rPr>
        <w:t xml:space="preserve"> </w:t>
      </w:r>
      <w:r>
        <w:rPr>
          <w:rFonts w:ascii="Arial" w:hAnsi="Arial" w:cs="Arial"/>
          <w:b/>
          <w:sz w:val="28"/>
          <w:szCs w:val="28"/>
          <w:lang w:val="uz-Cyrl-UZ"/>
        </w:rPr>
        <w:t>oshirish</w:t>
      </w:r>
    </w:p>
    <w:p w14:paraId="259503E5" w14:textId="77777777" w:rsidR="00A73507" w:rsidRPr="00882066" w:rsidRDefault="00F52EDD" w:rsidP="00E3051B">
      <w:pPr>
        <w:pStyle w:val="af2"/>
        <w:numPr>
          <w:ilvl w:val="0"/>
          <w:numId w:val="13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Arial" w:hAnsi="Arial" w:cs="Arial"/>
          <w:iCs/>
          <w:sz w:val="28"/>
          <w:szCs w:val="28"/>
          <w:lang w:val="uz-Cyrl-UZ" w:eastAsia="it-IT"/>
        </w:rPr>
      </w:pPr>
      <w:r>
        <w:rPr>
          <w:rFonts w:ascii="Arial" w:hAnsi="Arial" w:cs="Arial"/>
          <w:iCs/>
          <w:sz w:val="28"/>
          <w:szCs w:val="28"/>
          <w:lang w:val="uz-Cyrl-UZ" w:eastAsia="it-IT"/>
        </w:rPr>
        <w:t>Ariza</w:t>
      </w:r>
      <w:r w:rsidR="00F11E71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beruvchi</w:t>
      </w:r>
      <w:r w:rsidR="00F11E71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qoidabuzarliklar</w:t>
      </w:r>
      <w:r w:rsid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to‘g‘risida</w:t>
      </w:r>
      <w:r w:rsid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Komplaens</w:t>
      </w:r>
      <w:r w:rsidR="00115DD6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xizmatiga</w:t>
      </w:r>
      <w:r w:rsidR="00115DD6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xabar</w:t>
      </w:r>
      <w:r w:rsid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berishi</w:t>
      </w:r>
      <w:r w:rsid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,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Komplaens</w:t>
      </w:r>
      <w:r w:rsidR="00115DD6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xizmatida</w:t>
      </w:r>
      <w:r w:rsidR="00B744FE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vakolatli</w:t>
      </w:r>
      <w:r w:rsidR="00115DD6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shaxs</w:t>
      </w:r>
      <w:r w:rsidR="00115DD6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xabarlarni</w:t>
      </w:r>
      <w:r w:rsidR="00115DD6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qabul</w:t>
      </w:r>
      <w:r w:rsidR="00115DD6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qilish</w:t>
      </w:r>
      <w:r w:rsidR="00115DD6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,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kerak</w:t>
      </w:r>
      <w:r w:rsidR="00115DD6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bo‘lganda</w:t>
      </w:r>
      <w:r w:rsidR="00115DD6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tegishli</w:t>
      </w:r>
      <w:r w:rsidR="00115DD6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ma’lumot</w:t>
      </w:r>
      <w:r w:rsidR="00115DD6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taqdim</w:t>
      </w:r>
      <w:r w:rsidR="00115DD6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etish</w:t>
      </w:r>
      <w:r w:rsidR="00115DD6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va</w:t>
      </w:r>
      <w:r w:rsidR="00115DD6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yordam</w:t>
      </w:r>
      <w:r w:rsidR="00115DD6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ko‘rsatish</w:t>
      </w:r>
      <w:r w:rsidR="00115DD6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,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shuningdek</w:t>
      </w:r>
      <w:r w:rsidR="00115DD6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,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bunday</w:t>
      </w:r>
      <w:r w:rsidR="00115DD6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xabarni</w:t>
      </w:r>
      <w:r w:rsidR="00115DD6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olgandan</w:t>
      </w:r>
      <w:r w:rsidR="00115DD6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keyin</w:t>
      </w:r>
      <w:r w:rsidR="00115DD6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tegishli</w:t>
      </w:r>
      <w:r w:rsidR="00115DD6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choralar</w:t>
      </w:r>
      <w:r w:rsidR="00115DD6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ko‘rilishini</w:t>
      </w:r>
      <w:r w:rsidR="00115DD6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ta’minlashi</w:t>
      </w:r>
      <w:r w:rsidR="00115DD6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lozim</w:t>
      </w:r>
      <w:r w:rsidR="00115DD6" w:rsidRPr="00882066">
        <w:rPr>
          <w:rFonts w:ascii="Arial" w:hAnsi="Arial" w:cs="Arial"/>
          <w:iCs/>
          <w:sz w:val="28"/>
          <w:szCs w:val="28"/>
          <w:lang w:val="uz-Cyrl-UZ" w:eastAsia="it-IT"/>
        </w:rPr>
        <w:t>.</w:t>
      </w:r>
    </w:p>
    <w:p w14:paraId="60C32C13" w14:textId="77777777" w:rsidR="00A73507" w:rsidRPr="00882066" w:rsidRDefault="00F52EDD" w:rsidP="00E3051B">
      <w:pPr>
        <w:pStyle w:val="af2"/>
        <w:numPr>
          <w:ilvl w:val="0"/>
          <w:numId w:val="13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Arial" w:hAnsi="Arial" w:cs="Arial"/>
          <w:iCs/>
          <w:sz w:val="28"/>
          <w:szCs w:val="28"/>
          <w:lang w:val="uz-Cyrl-UZ" w:eastAsia="it-IT"/>
        </w:rPr>
      </w:pPr>
      <w:r>
        <w:rPr>
          <w:rFonts w:ascii="Arial" w:hAnsi="Arial" w:cs="Arial"/>
          <w:iCs/>
          <w:sz w:val="28"/>
          <w:szCs w:val="28"/>
          <w:lang w:val="uz-Cyrl-UZ" w:eastAsia="it-IT"/>
        </w:rPr>
        <w:t>Vakolatli</w:t>
      </w:r>
      <w:r w:rsidR="005841CF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shaxs</w:t>
      </w:r>
      <w:r w:rsidR="005841CF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Komplaens</w:t>
      </w:r>
      <w:r w:rsidR="005841CF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xizmati</w:t>
      </w:r>
      <w:r w:rsidR="005841CF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rahbari</w:t>
      </w:r>
      <w:r w:rsidR="005841CF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tomonidan</w:t>
      </w:r>
      <w:r w:rsidR="005841CF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tayinlanadi</w:t>
      </w:r>
      <w:r w:rsidR="005841CF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va</w:t>
      </w:r>
      <w:r w:rsidR="005841CF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u</w:t>
      </w:r>
      <w:r w:rsidR="005841CF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bilan</w:t>
      </w:r>
      <w:r w:rsidR="005841CF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yaqin</w:t>
      </w:r>
      <w:r w:rsidR="005841CF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hamkorlikda</w:t>
      </w:r>
      <w:r w:rsidR="005841CF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ishlaydi</w:t>
      </w:r>
      <w:r w:rsidR="005841CF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.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Vakolatli</w:t>
      </w:r>
      <w:r w:rsidR="005841CF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shaxs</w:t>
      </w:r>
      <w:r w:rsidR="005841CF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tashkilotda</w:t>
      </w:r>
      <w:r w:rsidR="005841CF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xabardor</w:t>
      </w:r>
      <w:r w:rsidR="005841CF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qilish</w:t>
      </w:r>
      <w:r w:rsidR="005841CF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jarayonlari</w:t>
      </w:r>
      <w:r w:rsidR="005841CF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haqida</w:t>
      </w:r>
      <w:r w:rsidR="005841CF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tegishlicha</w:t>
      </w:r>
      <w:r w:rsidR="005841CF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bilimlarni</w:t>
      </w:r>
      <w:r w:rsidR="005841CF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ta’minlash</w:t>
      </w:r>
      <w:r w:rsidR="005841CF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,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har</w:t>
      </w:r>
      <w:r w:rsidR="005841CF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qanday</w:t>
      </w:r>
      <w:r w:rsidR="005841CF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xabarlarni</w:t>
      </w:r>
      <w:r w:rsidR="005841CF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olish</w:t>
      </w:r>
      <w:r w:rsidR="005841CF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va</w:t>
      </w:r>
      <w:r w:rsidR="005841CF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bunday</w:t>
      </w:r>
      <w:r w:rsidR="005841CF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xabarlar</w:t>
      </w:r>
      <w:r w:rsidR="005841CF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tegishli</w:t>
      </w:r>
      <w:r w:rsidR="005841CF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mansabdor</w:t>
      </w:r>
      <w:r w:rsidR="005841CF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shaxslar</w:t>
      </w:r>
      <w:r w:rsidR="005841CF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tomonidan</w:t>
      </w:r>
      <w:r w:rsidR="005841CF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ko‘rib</w:t>
      </w:r>
      <w:r w:rsidR="005841CF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chiqilishini</w:t>
      </w:r>
      <w:r w:rsidR="005841CF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ta’minlash</w:t>
      </w:r>
      <w:r w:rsidR="00882066">
        <w:rPr>
          <w:rFonts w:ascii="Arial" w:hAnsi="Arial" w:cs="Arial"/>
          <w:iCs/>
          <w:sz w:val="28"/>
          <w:szCs w:val="28"/>
          <w:lang w:val="uz-Cyrl-UZ" w:eastAsia="it-IT"/>
        </w:rPr>
        <w:t>,</w:t>
      </w:r>
      <w:r w:rsidR="005841CF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shuningdek</w:t>
      </w:r>
      <w:r w:rsidR="00882066">
        <w:rPr>
          <w:rFonts w:ascii="Arial" w:hAnsi="Arial" w:cs="Arial"/>
          <w:iCs/>
          <w:sz w:val="28"/>
          <w:szCs w:val="28"/>
          <w:lang w:val="uz-Cyrl-UZ" w:eastAsia="it-IT"/>
        </w:rPr>
        <w:t>,</w:t>
      </w:r>
      <w:r w:rsidR="005841CF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xabarni</w:t>
      </w:r>
      <w:r w:rsidR="005841CF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taqdim</w:t>
      </w:r>
      <w:r w:rsidR="005841CF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etgan</w:t>
      </w:r>
      <w:r w:rsidR="005841CF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tomon</w:t>
      </w:r>
      <w:r w:rsidR="005841CF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bilan</w:t>
      </w:r>
      <w:r w:rsidR="005841CF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aloqani</w:t>
      </w:r>
      <w:r w:rsidR="005841CF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saqlab</w:t>
      </w:r>
      <w:r w:rsidR="005841CF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turish</w:t>
      </w:r>
      <w:r w:rsidR="005841CF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va</w:t>
      </w:r>
      <w:r w:rsidR="005841CF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bu</w:t>
      </w:r>
      <w:r w:rsid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boradagi</w:t>
      </w:r>
      <w:r w:rsid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yangilanishlardan</w:t>
      </w:r>
      <w:r w:rsid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xabardor</w:t>
      </w:r>
      <w:r w:rsid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qilib</w:t>
      </w:r>
      <w:r w:rsid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turish</w:t>
      </w:r>
      <w:r w:rsid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uchun</w:t>
      </w:r>
      <w:r w:rsid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javobgardir</w:t>
      </w:r>
      <w:r w:rsidR="005841CF" w:rsidRPr="00882066">
        <w:rPr>
          <w:rFonts w:ascii="Arial" w:hAnsi="Arial" w:cs="Arial"/>
          <w:iCs/>
          <w:sz w:val="28"/>
          <w:szCs w:val="28"/>
          <w:lang w:val="uz-Cyrl-UZ" w:eastAsia="it-IT"/>
        </w:rPr>
        <w:t>.</w:t>
      </w:r>
    </w:p>
    <w:p w14:paraId="3A7EC479" w14:textId="77777777" w:rsidR="00F52EDD" w:rsidRDefault="00F52EDD" w:rsidP="00E3051B">
      <w:pPr>
        <w:pStyle w:val="af2"/>
        <w:numPr>
          <w:ilvl w:val="0"/>
          <w:numId w:val="13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Arial" w:hAnsi="Arial" w:cs="Arial"/>
          <w:iCs/>
          <w:sz w:val="28"/>
          <w:szCs w:val="28"/>
          <w:lang w:val="uz-Cyrl-UZ" w:eastAsia="it-IT"/>
        </w:rPr>
      </w:pPr>
      <w:bookmarkStart w:id="3" w:name="_Ref77701159"/>
      <w:r>
        <w:rPr>
          <w:rFonts w:ascii="Arial" w:hAnsi="Arial" w:cs="Arial"/>
          <w:iCs/>
          <w:sz w:val="28"/>
          <w:szCs w:val="28"/>
          <w:lang w:val="uz-Cyrl-UZ" w:eastAsia="it-IT"/>
        </w:rPr>
        <w:t>Ariza</w:t>
      </w:r>
      <w:r w:rsidR="005841CF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beruvchi</w:t>
      </w:r>
      <w:r w:rsidR="005841CF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quyidagi</w:t>
      </w:r>
      <w:r w:rsidR="005841CF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usullardan</w:t>
      </w:r>
      <w:r w:rsidR="005841CF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biri</w:t>
      </w:r>
      <w:r w:rsidR="005841CF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yordamida</w:t>
      </w:r>
      <w:r w:rsidR="005841CF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xabar</w:t>
      </w:r>
      <w:r w:rsidR="005841CF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jo‘natishi</w:t>
      </w:r>
      <w:r w:rsidR="005841CF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mumkin</w:t>
      </w:r>
      <w:bookmarkEnd w:id="3"/>
      <w:r w:rsidR="00E46577" w:rsidRPr="00882066">
        <w:rPr>
          <w:rFonts w:ascii="Arial" w:hAnsi="Arial" w:cs="Arial"/>
          <w:iCs/>
          <w:sz w:val="28"/>
          <w:szCs w:val="28"/>
          <w:lang w:val="uz-Cyrl-UZ" w:eastAsia="it-IT"/>
        </w:rPr>
        <w:t>:</w:t>
      </w:r>
    </w:p>
    <w:p w14:paraId="2C441B31" w14:textId="77777777" w:rsidR="00A73507" w:rsidRPr="00F52EDD" w:rsidRDefault="00F52EDD" w:rsidP="00E3051B">
      <w:pPr>
        <w:pStyle w:val="af2"/>
        <w:tabs>
          <w:tab w:val="left" w:pos="1134"/>
          <w:tab w:val="left" w:pos="1276"/>
        </w:tabs>
        <w:spacing w:after="0" w:line="240" w:lineRule="auto"/>
        <w:ind w:firstLine="567"/>
        <w:rPr>
          <w:rFonts w:ascii="Arial" w:hAnsi="Arial" w:cs="Arial"/>
          <w:sz w:val="28"/>
          <w:szCs w:val="28"/>
          <w:lang w:val="en-US" w:eastAsia="it-IT"/>
        </w:rPr>
      </w:pPr>
      <w:r>
        <w:rPr>
          <w:rFonts w:ascii="Arial" w:hAnsi="Arial" w:cs="Arial"/>
          <w:iCs/>
          <w:sz w:val="28"/>
          <w:szCs w:val="28"/>
          <w:lang w:val="uz-Cyrl-UZ" w:eastAsia="it-IT"/>
        </w:rPr>
        <w:t>e</w:t>
      </w:r>
      <w:r w:rsidRPr="00F52EDD">
        <w:rPr>
          <w:rFonts w:ascii="Arial" w:hAnsi="Arial" w:cs="Arial"/>
          <w:sz w:val="28"/>
          <w:szCs w:val="28"/>
          <w:lang w:val="en-US" w:eastAsia="it-IT"/>
        </w:rPr>
        <w:t>lektron</w:t>
      </w:r>
      <w:r w:rsidR="00882066" w:rsidRPr="00F52EDD">
        <w:rPr>
          <w:rFonts w:ascii="Arial" w:hAnsi="Arial" w:cs="Arial"/>
          <w:sz w:val="28"/>
          <w:szCs w:val="28"/>
          <w:lang w:val="en-US" w:eastAsia="it-IT"/>
        </w:rPr>
        <w:t xml:space="preserve"> </w:t>
      </w:r>
      <w:r w:rsidRPr="00F52EDD">
        <w:rPr>
          <w:rFonts w:ascii="Arial" w:hAnsi="Arial" w:cs="Arial"/>
          <w:sz w:val="28"/>
          <w:szCs w:val="28"/>
          <w:lang w:val="en-US" w:eastAsia="it-IT"/>
        </w:rPr>
        <w:t>pochta</w:t>
      </w:r>
      <w:r w:rsidR="005841CF" w:rsidRPr="00F52EDD">
        <w:rPr>
          <w:rFonts w:ascii="Arial" w:hAnsi="Arial" w:cs="Arial"/>
          <w:sz w:val="28"/>
          <w:szCs w:val="28"/>
          <w:lang w:val="en-US" w:eastAsia="it-IT"/>
        </w:rPr>
        <w:t xml:space="preserve"> </w:t>
      </w:r>
      <w:r w:rsidRPr="00F52EDD">
        <w:rPr>
          <w:rFonts w:ascii="Arial" w:hAnsi="Arial" w:cs="Arial"/>
          <w:sz w:val="28"/>
          <w:szCs w:val="28"/>
          <w:lang w:val="en-US" w:eastAsia="it-IT"/>
        </w:rPr>
        <w:t>orqali</w:t>
      </w:r>
      <w:r w:rsidR="004019C9" w:rsidRPr="00F52EDD">
        <w:rPr>
          <w:rFonts w:ascii="Arial" w:hAnsi="Arial" w:cs="Arial"/>
          <w:i/>
          <w:iCs/>
          <w:sz w:val="28"/>
          <w:szCs w:val="28"/>
          <w:lang w:val="en-US" w:eastAsia="it-IT"/>
        </w:rPr>
        <w:t>;</w:t>
      </w:r>
    </w:p>
    <w:p w14:paraId="4BD3FA58" w14:textId="77777777" w:rsidR="00882066" w:rsidRPr="00F52EDD" w:rsidRDefault="00F52EDD" w:rsidP="00E3051B">
      <w:pPr>
        <w:pStyle w:val="af2"/>
        <w:tabs>
          <w:tab w:val="left" w:pos="1134"/>
          <w:tab w:val="left" w:pos="1276"/>
        </w:tabs>
        <w:spacing w:after="0" w:line="240" w:lineRule="auto"/>
        <w:ind w:firstLine="567"/>
        <w:rPr>
          <w:rFonts w:ascii="Arial" w:hAnsi="Arial" w:cs="Arial"/>
          <w:sz w:val="28"/>
          <w:szCs w:val="28"/>
          <w:lang w:val="en-US" w:eastAsia="it-IT"/>
        </w:rPr>
      </w:pPr>
      <w:r w:rsidRPr="00F52EDD">
        <w:rPr>
          <w:rFonts w:ascii="Arial" w:hAnsi="Arial" w:cs="Arial"/>
          <w:sz w:val="28"/>
          <w:szCs w:val="28"/>
          <w:lang w:val="en-US" w:eastAsia="it-IT"/>
        </w:rPr>
        <w:t>pochta</w:t>
      </w:r>
      <w:r w:rsidR="00882066" w:rsidRPr="00F52EDD">
        <w:rPr>
          <w:rFonts w:ascii="Arial" w:hAnsi="Arial" w:cs="Arial"/>
          <w:sz w:val="28"/>
          <w:szCs w:val="28"/>
          <w:lang w:val="en-US" w:eastAsia="it-IT"/>
        </w:rPr>
        <w:t xml:space="preserve"> </w:t>
      </w:r>
      <w:r w:rsidRPr="00F52EDD">
        <w:rPr>
          <w:rFonts w:ascii="Arial" w:hAnsi="Arial" w:cs="Arial"/>
          <w:sz w:val="28"/>
          <w:szCs w:val="28"/>
          <w:lang w:val="en-US" w:eastAsia="it-IT"/>
        </w:rPr>
        <w:t>orqali</w:t>
      </w:r>
      <w:r w:rsidR="00A73507" w:rsidRPr="00F52EDD">
        <w:rPr>
          <w:rFonts w:ascii="Arial" w:hAnsi="Arial" w:cs="Arial"/>
          <w:sz w:val="28"/>
          <w:szCs w:val="28"/>
          <w:lang w:val="en-US" w:eastAsia="it-IT"/>
        </w:rPr>
        <w:t>;</w:t>
      </w:r>
    </w:p>
    <w:p w14:paraId="1E37F01E" w14:textId="77777777" w:rsidR="00882066" w:rsidRPr="00F52EDD" w:rsidRDefault="00F52EDD" w:rsidP="00E3051B">
      <w:pPr>
        <w:pStyle w:val="af2"/>
        <w:tabs>
          <w:tab w:val="left" w:pos="1134"/>
          <w:tab w:val="left" w:pos="1276"/>
        </w:tabs>
        <w:spacing w:after="0" w:line="240" w:lineRule="auto"/>
        <w:ind w:firstLine="567"/>
        <w:rPr>
          <w:rFonts w:ascii="Arial" w:hAnsi="Arial" w:cs="Arial"/>
          <w:sz w:val="28"/>
          <w:szCs w:val="28"/>
          <w:lang w:val="en-US" w:eastAsia="it-IT"/>
        </w:rPr>
      </w:pPr>
      <w:r w:rsidRPr="00F52EDD">
        <w:rPr>
          <w:rFonts w:ascii="Arial" w:hAnsi="Arial" w:cs="Arial"/>
          <w:sz w:val="28"/>
          <w:szCs w:val="28"/>
          <w:lang w:val="en-US" w:eastAsia="it-IT"/>
        </w:rPr>
        <w:t>ishonch</w:t>
      </w:r>
      <w:r w:rsidR="00882066" w:rsidRPr="00F52EDD">
        <w:rPr>
          <w:rFonts w:ascii="Arial" w:hAnsi="Arial" w:cs="Arial"/>
          <w:sz w:val="28"/>
          <w:szCs w:val="28"/>
          <w:lang w:val="en-US" w:eastAsia="it-IT"/>
        </w:rPr>
        <w:t xml:space="preserve"> </w:t>
      </w:r>
      <w:r w:rsidRPr="00F52EDD">
        <w:rPr>
          <w:rFonts w:ascii="Arial" w:hAnsi="Arial" w:cs="Arial"/>
          <w:sz w:val="28"/>
          <w:szCs w:val="28"/>
          <w:lang w:val="en-US" w:eastAsia="it-IT"/>
        </w:rPr>
        <w:t>telefoni</w:t>
      </w:r>
      <w:r w:rsidR="00882066" w:rsidRPr="00F52EDD">
        <w:rPr>
          <w:rFonts w:ascii="Arial" w:hAnsi="Arial" w:cs="Arial"/>
          <w:sz w:val="28"/>
          <w:szCs w:val="28"/>
          <w:lang w:val="en-US" w:eastAsia="it-IT"/>
        </w:rPr>
        <w:t xml:space="preserve"> </w:t>
      </w:r>
      <w:r w:rsidRPr="00F52EDD">
        <w:rPr>
          <w:rFonts w:ascii="Arial" w:hAnsi="Arial" w:cs="Arial"/>
          <w:sz w:val="28"/>
          <w:szCs w:val="28"/>
          <w:lang w:val="en-US" w:eastAsia="it-IT"/>
        </w:rPr>
        <w:t>orqali</w:t>
      </w:r>
      <w:r w:rsidR="00882066" w:rsidRPr="00F52EDD">
        <w:rPr>
          <w:rFonts w:ascii="Arial" w:hAnsi="Arial" w:cs="Arial"/>
          <w:sz w:val="28"/>
          <w:szCs w:val="28"/>
          <w:lang w:val="en-US" w:eastAsia="it-IT"/>
        </w:rPr>
        <w:t>;</w:t>
      </w:r>
    </w:p>
    <w:p w14:paraId="630362D2" w14:textId="77777777" w:rsidR="00882066" w:rsidRPr="00F52EDD" w:rsidRDefault="00F52EDD" w:rsidP="00E3051B">
      <w:pPr>
        <w:pStyle w:val="af2"/>
        <w:tabs>
          <w:tab w:val="left" w:pos="1134"/>
          <w:tab w:val="left" w:pos="1276"/>
        </w:tabs>
        <w:spacing w:after="0" w:line="240" w:lineRule="auto"/>
        <w:ind w:firstLine="567"/>
        <w:rPr>
          <w:rFonts w:ascii="Arial" w:hAnsi="Arial" w:cs="Arial"/>
          <w:sz w:val="28"/>
          <w:szCs w:val="28"/>
          <w:lang w:val="en-US" w:eastAsia="it-IT"/>
        </w:rPr>
      </w:pPr>
      <w:r w:rsidRPr="00F52EDD">
        <w:rPr>
          <w:rFonts w:ascii="Arial" w:hAnsi="Arial" w:cs="Arial"/>
          <w:sz w:val="28"/>
          <w:szCs w:val="28"/>
          <w:lang w:val="en-US" w:eastAsia="it-IT"/>
        </w:rPr>
        <w:t>bevosita</w:t>
      </w:r>
      <w:r w:rsidR="00882066" w:rsidRPr="00F52EDD">
        <w:rPr>
          <w:rFonts w:ascii="Arial" w:hAnsi="Arial" w:cs="Arial"/>
          <w:sz w:val="28"/>
          <w:szCs w:val="28"/>
          <w:lang w:val="en-US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vakolatli</w:t>
      </w:r>
      <w:r w:rsidR="00882066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shaxsga</w:t>
      </w:r>
      <w:r w:rsid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murojaat</w:t>
      </w:r>
      <w:r w:rsid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qilish</w:t>
      </w:r>
      <w:r w:rsid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orqali</w:t>
      </w:r>
      <w:r w:rsidR="00882066">
        <w:rPr>
          <w:rFonts w:ascii="Arial" w:hAnsi="Arial" w:cs="Arial"/>
          <w:iCs/>
          <w:sz w:val="28"/>
          <w:szCs w:val="28"/>
          <w:lang w:val="uz-Cyrl-UZ" w:eastAsia="it-IT"/>
        </w:rPr>
        <w:t>.</w:t>
      </w:r>
    </w:p>
    <w:p w14:paraId="13F30DC6" w14:textId="77777777" w:rsidR="00A73507" w:rsidRPr="00882066" w:rsidRDefault="00F52EDD" w:rsidP="00E3051B">
      <w:pPr>
        <w:pStyle w:val="af2"/>
        <w:numPr>
          <w:ilvl w:val="0"/>
          <w:numId w:val="13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Arial" w:hAnsi="Arial" w:cs="Arial"/>
          <w:iCs/>
          <w:sz w:val="28"/>
          <w:szCs w:val="28"/>
          <w:lang w:val="uz-Cyrl-UZ" w:eastAsia="it-IT"/>
        </w:rPr>
      </w:pPr>
      <w:r>
        <w:rPr>
          <w:rFonts w:ascii="Arial" w:hAnsi="Arial" w:cs="Arial"/>
          <w:iCs/>
          <w:sz w:val="28"/>
          <w:szCs w:val="28"/>
          <w:lang w:val="uz-Cyrl-UZ" w:eastAsia="it-IT"/>
        </w:rPr>
        <w:t>Taqdim</w:t>
      </w:r>
      <w:r w:rsidR="00971B34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etilgan</w:t>
      </w:r>
      <w:r w:rsidR="00971B34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xabarlarni</w:t>
      </w:r>
      <w:r w:rsidR="00971B34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to‘g‘ri</w:t>
      </w:r>
      <w:r w:rsidR="00971B34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tekshirish</w:t>
      </w:r>
      <w:r w:rsidR="00971B34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va</w:t>
      </w:r>
      <w:r w:rsidR="00971B34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baholashni</w:t>
      </w:r>
      <w:r w:rsidR="00971B34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osonlashtirish</w:t>
      </w:r>
      <w:r w:rsidR="00971B34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uchun</w:t>
      </w:r>
      <w:r w:rsidR="00971B34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,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imkon</w:t>
      </w:r>
      <w:r w:rsidR="00971B34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qadar</w:t>
      </w:r>
      <w:r w:rsidR="00971B34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xabarga</w:t>
      </w:r>
      <w:r w:rsidR="00971B34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quyidagi</w:t>
      </w:r>
      <w:r w:rsidR="00971B34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ma’lumotlar</w:t>
      </w:r>
      <w:r w:rsidR="00971B34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kiritilishi</w:t>
      </w:r>
      <w:r w:rsidR="00971B34" w:rsidRPr="0088206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kerak</w:t>
      </w:r>
      <w:r w:rsidR="00971B34" w:rsidRPr="00882066">
        <w:rPr>
          <w:rFonts w:ascii="Arial" w:hAnsi="Arial" w:cs="Arial"/>
          <w:iCs/>
          <w:sz w:val="28"/>
          <w:szCs w:val="28"/>
          <w:lang w:val="uz-Cyrl-UZ" w:eastAsia="it-IT"/>
        </w:rPr>
        <w:t>:</w:t>
      </w:r>
    </w:p>
    <w:p w14:paraId="6E642597" w14:textId="77777777" w:rsidR="00A73507" w:rsidRPr="000756C2" w:rsidRDefault="00F52EDD" w:rsidP="00E3051B">
      <w:pPr>
        <w:pStyle w:val="af2"/>
        <w:tabs>
          <w:tab w:val="left" w:pos="1134"/>
          <w:tab w:val="left" w:pos="1276"/>
        </w:tabs>
        <w:spacing w:after="0" w:line="240" w:lineRule="auto"/>
        <w:ind w:firstLine="567"/>
        <w:rPr>
          <w:rFonts w:ascii="Arial" w:hAnsi="Arial" w:cs="Arial"/>
          <w:sz w:val="28"/>
          <w:szCs w:val="28"/>
          <w:lang w:val="uz-Cyrl-UZ" w:eastAsia="it-IT"/>
        </w:rPr>
      </w:pPr>
      <w:r>
        <w:rPr>
          <w:rFonts w:ascii="Arial" w:hAnsi="Arial" w:cs="Arial"/>
          <w:sz w:val="28"/>
          <w:szCs w:val="28"/>
          <w:lang w:val="uz-Cyrl-UZ" w:eastAsia="it-IT"/>
        </w:rPr>
        <w:t>sodir</w:t>
      </w:r>
      <w:r w:rsidR="0036603D" w:rsidRPr="000756C2">
        <w:rPr>
          <w:rFonts w:ascii="Arial" w:hAnsi="Arial" w:cs="Arial"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sz w:val="28"/>
          <w:szCs w:val="28"/>
          <w:lang w:val="uz-Cyrl-UZ" w:eastAsia="it-IT"/>
        </w:rPr>
        <w:t>bo‘lgan</w:t>
      </w:r>
      <w:r w:rsidR="0036603D" w:rsidRPr="000756C2">
        <w:rPr>
          <w:rFonts w:ascii="Arial" w:hAnsi="Arial" w:cs="Arial"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sz w:val="28"/>
          <w:szCs w:val="28"/>
          <w:lang w:val="uz-Cyrl-UZ" w:eastAsia="it-IT"/>
        </w:rPr>
        <w:t>yoki</w:t>
      </w:r>
      <w:r w:rsidR="0036603D" w:rsidRPr="000756C2">
        <w:rPr>
          <w:rFonts w:ascii="Arial" w:hAnsi="Arial" w:cs="Arial"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sz w:val="28"/>
          <w:szCs w:val="28"/>
          <w:lang w:val="uz-Cyrl-UZ" w:eastAsia="it-IT"/>
        </w:rPr>
        <w:t>sodir</w:t>
      </w:r>
      <w:r w:rsidR="0036603D" w:rsidRPr="000756C2">
        <w:rPr>
          <w:rFonts w:ascii="Arial" w:hAnsi="Arial" w:cs="Arial"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sz w:val="28"/>
          <w:szCs w:val="28"/>
          <w:lang w:val="uz-Cyrl-UZ" w:eastAsia="it-IT"/>
        </w:rPr>
        <w:t>bo‘lishi</w:t>
      </w:r>
      <w:r w:rsidR="0036603D" w:rsidRPr="000756C2">
        <w:rPr>
          <w:rFonts w:ascii="Arial" w:hAnsi="Arial" w:cs="Arial"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sz w:val="28"/>
          <w:szCs w:val="28"/>
          <w:lang w:val="uz-Cyrl-UZ" w:eastAsia="it-IT"/>
        </w:rPr>
        <w:t>mumkin</w:t>
      </w:r>
      <w:r w:rsidR="0036603D" w:rsidRPr="000756C2">
        <w:rPr>
          <w:rFonts w:ascii="Arial" w:hAnsi="Arial" w:cs="Arial"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sz w:val="28"/>
          <w:szCs w:val="28"/>
          <w:lang w:val="uz-Cyrl-UZ" w:eastAsia="it-IT"/>
        </w:rPr>
        <w:t>bo‘lgan</w:t>
      </w:r>
      <w:r w:rsidR="0036603D" w:rsidRPr="000756C2">
        <w:rPr>
          <w:rFonts w:ascii="Arial" w:hAnsi="Arial" w:cs="Arial"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sz w:val="28"/>
          <w:szCs w:val="28"/>
          <w:lang w:val="uz-Cyrl-UZ" w:eastAsia="it-IT"/>
        </w:rPr>
        <w:t>hodisani</w:t>
      </w:r>
      <w:r w:rsidR="0036603D" w:rsidRPr="000756C2">
        <w:rPr>
          <w:rFonts w:ascii="Arial" w:hAnsi="Arial" w:cs="Arial"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sz w:val="28"/>
          <w:szCs w:val="28"/>
          <w:lang w:val="uz-Cyrl-UZ" w:eastAsia="it-IT"/>
        </w:rPr>
        <w:t>batafsil</w:t>
      </w:r>
      <w:r w:rsidR="0036603D" w:rsidRPr="000756C2">
        <w:rPr>
          <w:rFonts w:ascii="Arial" w:hAnsi="Arial" w:cs="Arial"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sz w:val="28"/>
          <w:szCs w:val="28"/>
          <w:lang w:val="uz-Cyrl-UZ" w:eastAsia="it-IT"/>
        </w:rPr>
        <w:t>tavsiflash</w:t>
      </w:r>
      <w:r w:rsidR="0036603D" w:rsidRPr="000756C2">
        <w:rPr>
          <w:rFonts w:ascii="Arial" w:hAnsi="Arial" w:cs="Arial"/>
          <w:sz w:val="28"/>
          <w:szCs w:val="28"/>
          <w:lang w:val="uz-Cyrl-UZ" w:eastAsia="it-IT"/>
        </w:rPr>
        <w:t>;</w:t>
      </w:r>
    </w:p>
    <w:p w14:paraId="130308B2" w14:textId="77777777" w:rsidR="00A73507" w:rsidRPr="000756C2" w:rsidRDefault="00F52EDD" w:rsidP="00E3051B">
      <w:pPr>
        <w:pStyle w:val="af2"/>
        <w:tabs>
          <w:tab w:val="left" w:pos="1134"/>
          <w:tab w:val="left" w:pos="1276"/>
        </w:tabs>
        <w:spacing w:after="0" w:line="240" w:lineRule="auto"/>
        <w:ind w:firstLine="567"/>
        <w:rPr>
          <w:rFonts w:ascii="Arial" w:hAnsi="Arial" w:cs="Arial"/>
          <w:sz w:val="28"/>
          <w:szCs w:val="28"/>
          <w:lang w:val="uz-Cyrl-UZ" w:eastAsia="it-IT"/>
        </w:rPr>
      </w:pPr>
      <w:r>
        <w:rPr>
          <w:rFonts w:ascii="Arial" w:hAnsi="Arial" w:cs="Arial"/>
          <w:sz w:val="28"/>
          <w:szCs w:val="28"/>
          <w:lang w:val="uz-Cyrl-UZ" w:eastAsia="it-IT"/>
        </w:rPr>
        <w:t>hodisa</w:t>
      </w:r>
      <w:r w:rsidR="00A91890" w:rsidRPr="000756C2">
        <w:rPr>
          <w:rFonts w:ascii="Arial" w:hAnsi="Arial" w:cs="Arial"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sz w:val="28"/>
          <w:szCs w:val="28"/>
          <w:lang w:val="uz-Cyrl-UZ" w:eastAsia="it-IT"/>
        </w:rPr>
        <w:t>sodir</w:t>
      </w:r>
      <w:r w:rsidR="00A91890" w:rsidRPr="000756C2">
        <w:rPr>
          <w:rFonts w:ascii="Arial" w:hAnsi="Arial" w:cs="Arial"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sz w:val="28"/>
          <w:szCs w:val="28"/>
          <w:lang w:val="uz-Cyrl-UZ" w:eastAsia="it-IT"/>
        </w:rPr>
        <w:t>bo‘lgan</w:t>
      </w:r>
      <w:r w:rsidR="00A91890" w:rsidRPr="000756C2">
        <w:rPr>
          <w:rFonts w:ascii="Arial" w:hAnsi="Arial" w:cs="Arial"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sz w:val="28"/>
          <w:szCs w:val="28"/>
          <w:lang w:val="uz-Cyrl-UZ" w:eastAsia="it-IT"/>
        </w:rPr>
        <w:t>joy</w:t>
      </w:r>
      <w:r w:rsidR="00F217B8" w:rsidRPr="000756C2">
        <w:rPr>
          <w:rFonts w:ascii="Arial" w:hAnsi="Arial" w:cs="Arial"/>
          <w:sz w:val="28"/>
          <w:szCs w:val="28"/>
          <w:lang w:val="uz-Cyrl-UZ" w:eastAsia="it-IT"/>
        </w:rPr>
        <w:t xml:space="preserve">, </w:t>
      </w:r>
      <w:r>
        <w:rPr>
          <w:rFonts w:ascii="Arial" w:hAnsi="Arial" w:cs="Arial"/>
          <w:sz w:val="28"/>
          <w:szCs w:val="28"/>
          <w:lang w:val="uz-Cyrl-UZ" w:eastAsia="it-IT"/>
        </w:rPr>
        <w:t>vaqt</w:t>
      </w:r>
      <w:r w:rsidR="00A91890" w:rsidRPr="000756C2">
        <w:rPr>
          <w:rFonts w:ascii="Arial" w:hAnsi="Arial" w:cs="Arial"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sz w:val="28"/>
          <w:szCs w:val="28"/>
          <w:lang w:val="uz-Cyrl-UZ" w:eastAsia="it-IT"/>
        </w:rPr>
        <w:t>va</w:t>
      </w:r>
      <w:r w:rsidR="00A91890" w:rsidRPr="000756C2">
        <w:rPr>
          <w:rFonts w:ascii="Arial" w:hAnsi="Arial" w:cs="Arial"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sz w:val="28"/>
          <w:szCs w:val="28"/>
          <w:lang w:val="uz-Cyrl-UZ" w:eastAsia="it-IT"/>
        </w:rPr>
        <w:t>sana</w:t>
      </w:r>
      <w:r w:rsidR="00F217B8" w:rsidRPr="000756C2">
        <w:rPr>
          <w:rFonts w:ascii="Arial" w:hAnsi="Arial" w:cs="Arial"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sz w:val="28"/>
          <w:szCs w:val="28"/>
          <w:lang w:val="uz-Cyrl-UZ" w:eastAsia="it-IT"/>
        </w:rPr>
        <w:t>yoki</w:t>
      </w:r>
      <w:r w:rsidR="00F217B8" w:rsidRPr="000756C2">
        <w:rPr>
          <w:rFonts w:ascii="Arial" w:hAnsi="Arial" w:cs="Arial"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sz w:val="28"/>
          <w:szCs w:val="28"/>
          <w:lang w:val="uz-Cyrl-UZ" w:eastAsia="it-IT"/>
        </w:rPr>
        <w:t>qachon</w:t>
      </w:r>
      <w:r w:rsidR="00A91890" w:rsidRPr="000756C2">
        <w:rPr>
          <w:rFonts w:ascii="Arial" w:hAnsi="Arial" w:cs="Arial"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sz w:val="28"/>
          <w:szCs w:val="28"/>
          <w:lang w:val="uz-Cyrl-UZ" w:eastAsia="it-IT"/>
        </w:rPr>
        <w:t>va</w:t>
      </w:r>
      <w:r w:rsidR="00A91890" w:rsidRPr="000756C2">
        <w:rPr>
          <w:rFonts w:ascii="Arial" w:hAnsi="Arial" w:cs="Arial"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sz w:val="28"/>
          <w:szCs w:val="28"/>
          <w:lang w:val="uz-Cyrl-UZ" w:eastAsia="it-IT"/>
        </w:rPr>
        <w:t>qaerda</w:t>
      </w:r>
      <w:r w:rsidR="00A91890" w:rsidRPr="000756C2">
        <w:rPr>
          <w:rFonts w:ascii="Arial" w:hAnsi="Arial" w:cs="Arial"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sz w:val="28"/>
          <w:szCs w:val="28"/>
          <w:lang w:val="uz-Cyrl-UZ" w:eastAsia="it-IT"/>
        </w:rPr>
        <w:t>sodir</w:t>
      </w:r>
      <w:r w:rsidR="00A91890" w:rsidRPr="000756C2">
        <w:rPr>
          <w:rFonts w:ascii="Arial" w:hAnsi="Arial" w:cs="Arial"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sz w:val="28"/>
          <w:szCs w:val="28"/>
          <w:lang w:val="uz-Cyrl-UZ" w:eastAsia="it-IT"/>
        </w:rPr>
        <w:t>bo‘lishi</w:t>
      </w:r>
      <w:r w:rsidR="00A91890" w:rsidRPr="000756C2">
        <w:rPr>
          <w:rFonts w:ascii="Arial" w:hAnsi="Arial" w:cs="Arial"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sz w:val="28"/>
          <w:szCs w:val="28"/>
          <w:lang w:val="uz-Cyrl-UZ" w:eastAsia="it-IT"/>
        </w:rPr>
        <w:t>mumkinligi</w:t>
      </w:r>
      <w:r w:rsidR="00F217B8" w:rsidRPr="000756C2">
        <w:rPr>
          <w:rFonts w:ascii="Arial" w:hAnsi="Arial" w:cs="Arial"/>
          <w:sz w:val="28"/>
          <w:szCs w:val="28"/>
          <w:lang w:val="uz-Cyrl-UZ" w:eastAsia="it-IT"/>
        </w:rPr>
        <w:t>;</w:t>
      </w:r>
    </w:p>
    <w:p w14:paraId="76714B6F" w14:textId="77777777" w:rsidR="00A73507" w:rsidRPr="00F52EDD" w:rsidRDefault="00F52EDD" w:rsidP="00E3051B">
      <w:pPr>
        <w:pStyle w:val="af2"/>
        <w:tabs>
          <w:tab w:val="left" w:pos="1134"/>
          <w:tab w:val="left" w:pos="1276"/>
        </w:tabs>
        <w:spacing w:after="0" w:line="240" w:lineRule="auto"/>
        <w:ind w:firstLine="567"/>
        <w:rPr>
          <w:rFonts w:ascii="Arial" w:hAnsi="Arial" w:cs="Arial"/>
          <w:sz w:val="28"/>
          <w:szCs w:val="28"/>
          <w:lang w:val="en-US" w:eastAsia="it-IT"/>
        </w:rPr>
      </w:pPr>
      <w:r w:rsidRPr="00F52EDD">
        <w:rPr>
          <w:rFonts w:ascii="Arial" w:hAnsi="Arial" w:cs="Arial"/>
          <w:sz w:val="28"/>
          <w:szCs w:val="28"/>
          <w:lang w:val="en-US" w:eastAsia="it-IT"/>
        </w:rPr>
        <w:t>hodisada</w:t>
      </w:r>
      <w:r w:rsidR="00A91890" w:rsidRPr="00F52EDD">
        <w:rPr>
          <w:rFonts w:ascii="Arial" w:hAnsi="Arial" w:cs="Arial"/>
          <w:sz w:val="28"/>
          <w:szCs w:val="28"/>
          <w:lang w:val="en-US" w:eastAsia="it-IT"/>
        </w:rPr>
        <w:t xml:space="preserve"> </w:t>
      </w:r>
      <w:r w:rsidRPr="00F52EDD">
        <w:rPr>
          <w:rFonts w:ascii="Arial" w:hAnsi="Arial" w:cs="Arial"/>
          <w:sz w:val="28"/>
          <w:szCs w:val="28"/>
          <w:lang w:val="en-US" w:eastAsia="it-IT"/>
        </w:rPr>
        <w:t>ishtirok</w:t>
      </w:r>
      <w:r w:rsidR="00A91890" w:rsidRPr="00F52EDD">
        <w:rPr>
          <w:rFonts w:ascii="Arial" w:hAnsi="Arial" w:cs="Arial"/>
          <w:sz w:val="28"/>
          <w:szCs w:val="28"/>
          <w:lang w:val="en-US" w:eastAsia="it-IT"/>
        </w:rPr>
        <w:t xml:space="preserve"> </w:t>
      </w:r>
      <w:r w:rsidRPr="00F52EDD">
        <w:rPr>
          <w:rFonts w:ascii="Arial" w:hAnsi="Arial" w:cs="Arial"/>
          <w:sz w:val="28"/>
          <w:szCs w:val="28"/>
          <w:lang w:val="en-US" w:eastAsia="it-IT"/>
        </w:rPr>
        <w:t>etgan</w:t>
      </w:r>
      <w:r w:rsidR="00A91890" w:rsidRPr="00F52EDD">
        <w:rPr>
          <w:rFonts w:ascii="Arial" w:hAnsi="Arial" w:cs="Arial"/>
          <w:sz w:val="28"/>
          <w:szCs w:val="28"/>
          <w:lang w:val="en-US" w:eastAsia="it-IT"/>
        </w:rPr>
        <w:t xml:space="preserve"> </w:t>
      </w:r>
      <w:r w:rsidRPr="00F52EDD">
        <w:rPr>
          <w:rFonts w:ascii="Arial" w:hAnsi="Arial" w:cs="Arial"/>
          <w:sz w:val="28"/>
          <w:szCs w:val="28"/>
          <w:lang w:val="en-US" w:eastAsia="it-IT"/>
        </w:rPr>
        <w:t>shaxs</w:t>
      </w:r>
      <w:r w:rsidR="00A91890" w:rsidRPr="00F52EDD">
        <w:rPr>
          <w:rFonts w:ascii="Arial" w:hAnsi="Arial" w:cs="Arial"/>
          <w:sz w:val="28"/>
          <w:szCs w:val="28"/>
          <w:lang w:val="en-US" w:eastAsia="it-IT"/>
        </w:rPr>
        <w:t>(</w:t>
      </w:r>
      <w:r w:rsidRPr="00F52EDD">
        <w:rPr>
          <w:rFonts w:ascii="Arial" w:hAnsi="Arial" w:cs="Arial"/>
          <w:sz w:val="28"/>
          <w:szCs w:val="28"/>
          <w:lang w:val="en-US" w:eastAsia="it-IT"/>
        </w:rPr>
        <w:t>lar</w:t>
      </w:r>
      <w:r w:rsidR="00A91890" w:rsidRPr="00F52EDD">
        <w:rPr>
          <w:rFonts w:ascii="Arial" w:hAnsi="Arial" w:cs="Arial"/>
          <w:sz w:val="28"/>
          <w:szCs w:val="28"/>
          <w:lang w:val="en-US" w:eastAsia="it-IT"/>
        </w:rPr>
        <w:t>)</w:t>
      </w:r>
      <w:r w:rsidRPr="00F52EDD">
        <w:rPr>
          <w:rFonts w:ascii="Arial" w:hAnsi="Arial" w:cs="Arial"/>
          <w:sz w:val="28"/>
          <w:szCs w:val="28"/>
          <w:lang w:val="en-US" w:eastAsia="it-IT"/>
        </w:rPr>
        <w:t>ning</w:t>
      </w:r>
      <w:r w:rsidR="00A91890" w:rsidRPr="00F52EDD">
        <w:rPr>
          <w:rFonts w:ascii="Arial" w:hAnsi="Arial" w:cs="Arial"/>
          <w:sz w:val="28"/>
          <w:szCs w:val="28"/>
          <w:lang w:val="en-US" w:eastAsia="it-IT"/>
        </w:rPr>
        <w:t xml:space="preserve"> </w:t>
      </w:r>
      <w:r w:rsidRPr="00F52EDD">
        <w:rPr>
          <w:rFonts w:ascii="Arial" w:hAnsi="Arial" w:cs="Arial"/>
          <w:sz w:val="28"/>
          <w:szCs w:val="28"/>
          <w:lang w:val="en-US" w:eastAsia="it-IT"/>
        </w:rPr>
        <w:t>ismi</w:t>
      </w:r>
      <w:r w:rsidR="00A91890" w:rsidRPr="00F52EDD">
        <w:rPr>
          <w:rFonts w:ascii="Arial" w:hAnsi="Arial" w:cs="Arial"/>
          <w:sz w:val="28"/>
          <w:szCs w:val="28"/>
          <w:lang w:val="en-US" w:eastAsia="it-IT"/>
        </w:rPr>
        <w:t xml:space="preserve"> </w:t>
      </w:r>
      <w:r w:rsidRPr="00F52EDD">
        <w:rPr>
          <w:rFonts w:ascii="Arial" w:hAnsi="Arial" w:cs="Arial"/>
          <w:sz w:val="28"/>
          <w:szCs w:val="28"/>
          <w:lang w:val="en-US" w:eastAsia="it-IT"/>
        </w:rPr>
        <w:t>va</w:t>
      </w:r>
      <w:r w:rsidR="00A91890" w:rsidRPr="00F52EDD">
        <w:rPr>
          <w:rFonts w:ascii="Arial" w:hAnsi="Arial" w:cs="Arial"/>
          <w:sz w:val="28"/>
          <w:szCs w:val="28"/>
          <w:lang w:val="en-US" w:eastAsia="it-IT"/>
        </w:rPr>
        <w:t xml:space="preserve"> </w:t>
      </w:r>
      <w:r w:rsidRPr="00F52EDD">
        <w:rPr>
          <w:rFonts w:ascii="Arial" w:hAnsi="Arial" w:cs="Arial"/>
          <w:sz w:val="28"/>
          <w:szCs w:val="28"/>
          <w:lang w:val="en-US" w:eastAsia="it-IT"/>
        </w:rPr>
        <w:t>lavozimi</w:t>
      </w:r>
      <w:r w:rsidR="00A91890" w:rsidRPr="00F52EDD">
        <w:rPr>
          <w:rFonts w:ascii="Arial" w:hAnsi="Arial" w:cs="Arial"/>
          <w:sz w:val="28"/>
          <w:szCs w:val="28"/>
          <w:lang w:val="en-US" w:eastAsia="it-IT"/>
        </w:rPr>
        <w:t xml:space="preserve"> </w:t>
      </w:r>
      <w:r w:rsidRPr="00F52EDD">
        <w:rPr>
          <w:rFonts w:ascii="Arial" w:hAnsi="Arial" w:cs="Arial"/>
          <w:sz w:val="28"/>
          <w:szCs w:val="28"/>
          <w:lang w:val="en-US" w:eastAsia="it-IT"/>
        </w:rPr>
        <w:t>yoki</w:t>
      </w:r>
      <w:r w:rsidR="00A91890" w:rsidRPr="00F52EDD">
        <w:rPr>
          <w:rFonts w:ascii="Arial" w:hAnsi="Arial" w:cs="Arial"/>
          <w:sz w:val="28"/>
          <w:szCs w:val="28"/>
          <w:lang w:val="en-US" w:eastAsia="it-IT"/>
        </w:rPr>
        <w:t xml:space="preserve"> </w:t>
      </w:r>
      <w:r w:rsidRPr="00F52EDD">
        <w:rPr>
          <w:rFonts w:ascii="Arial" w:hAnsi="Arial" w:cs="Arial"/>
          <w:sz w:val="28"/>
          <w:szCs w:val="28"/>
          <w:lang w:val="en-US" w:eastAsia="it-IT"/>
        </w:rPr>
        <w:t>boshqa</w:t>
      </w:r>
      <w:r w:rsidR="00A91890" w:rsidRPr="00F52EDD">
        <w:rPr>
          <w:rFonts w:ascii="Arial" w:hAnsi="Arial" w:cs="Arial"/>
          <w:sz w:val="28"/>
          <w:szCs w:val="28"/>
          <w:lang w:val="en-US" w:eastAsia="it-IT"/>
        </w:rPr>
        <w:t xml:space="preserve"> </w:t>
      </w:r>
      <w:r w:rsidRPr="00F52EDD">
        <w:rPr>
          <w:rFonts w:ascii="Arial" w:hAnsi="Arial" w:cs="Arial"/>
          <w:sz w:val="28"/>
          <w:szCs w:val="28"/>
          <w:lang w:val="en-US" w:eastAsia="it-IT"/>
        </w:rPr>
        <w:t>identifikatsiya</w:t>
      </w:r>
      <w:r w:rsidR="00A91890" w:rsidRPr="00F52EDD">
        <w:rPr>
          <w:rFonts w:ascii="Arial" w:hAnsi="Arial" w:cs="Arial"/>
          <w:sz w:val="28"/>
          <w:szCs w:val="28"/>
          <w:lang w:val="en-US" w:eastAsia="it-IT"/>
        </w:rPr>
        <w:t xml:space="preserve"> </w:t>
      </w:r>
      <w:r w:rsidRPr="00F52EDD">
        <w:rPr>
          <w:rFonts w:ascii="Arial" w:hAnsi="Arial" w:cs="Arial"/>
          <w:sz w:val="28"/>
          <w:szCs w:val="28"/>
          <w:lang w:val="en-US" w:eastAsia="it-IT"/>
        </w:rPr>
        <w:t>ma’lumotlari</w:t>
      </w:r>
      <w:r w:rsidR="00A91890" w:rsidRPr="00F52EDD">
        <w:rPr>
          <w:rFonts w:ascii="Arial" w:hAnsi="Arial" w:cs="Arial"/>
          <w:sz w:val="28"/>
          <w:szCs w:val="28"/>
          <w:lang w:val="en-US" w:eastAsia="it-IT"/>
        </w:rPr>
        <w:t>;</w:t>
      </w:r>
    </w:p>
    <w:p w14:paraId="7367D90F" w14:textId="77777777" w:rsidR="00A73507" w:rsidRPr="00F52EDD" w:rsidRDefault="00F52EDD" w:rsidP="00E3051B">
      <w:pPr>
        <w:pStyle w:val="af2"/>
        <w:tabs>
          <w:tab w:val="left" w:pos="1134"/>
          <w:tab w:val="left" w:pos="1276"/>
        </w:tabs>
        <w:spacing w:after="0" w:line="240" w:lineRule="auto"/>
        <w:ind w:firstLine="567"/>
        <w:rPr>
          <w:rFonts w:ascii="Arial" w:hAnsi="Arial" w:cs="Arial"/>
          <w:sz w:val="28"/>
          <w:szCs w:val="28"/>
          <w:lang w:val="en-US" w:eastAsia="it-IT"/>
        </w:rPr>
      </w:pPr>
      <w:r>
        <w:rPr>
          <w:rFonts w:ascii="Arial" w:hAnsi="Arial" w:cs="Arial"/>
          <w:sz w:val="28"/>
          <w:szCs w:val="28"/>
          <w:lang w:val="uz-Cyrl-UZ" w:eastAsia="it-IT"/>
        </w:rPr>
        <w:lastRenderedPageBreak/>
        <w:t>xabar</w:t>
      </w:r>
      <w:r w:rsidRPr="00F52EDD">
        <w:rPr>
          <w:rFonts w:ascii="Arial" w:hAnsi="Arial" w:cs="Arial"/>
          <w:sz w:val="28"/>
          <w:szCs w:val="28"/>
          <w:lang w:val="en-US" w:eastAsia="it-IT"/>
        </w:rPr>
        <w:t>ni</w:t>
      </w:r>
      <w:r w:rsidR="007B2E9E" w:rsidRPr="00F52EDD">
        <w:rPr>
          <w:rFonts w:ascii="Arial" w:hAnsi="Arial" w:cs="Arial"/>
          <w:sz w:val="28"/>
          <w:szCs w:val="28"/>
          <w:lang w:val="en-US" w:eastAsia="it-IT"/>
        </w:rPr>
        <w:t xml:space="preserve"> </w:t>
      </w:r>
      <w:r w:rsidRPr="00F52EDD">
        <w:rPr>
          <w:rFonts w:ascii="Arial" w:hAnsi="Arial" w:cs="Arial"/>
          <w:sz w:val="28"/>
          <w:szCs w:val="28"/>
          <w:lang w:val="en-US" w:eastAsia="it-IT"/>
        </w:rPr>
        <w:t>topshirayotgan</w:t>
      </w:r>
      <w:r w:rsidR="007B2E9E" w:rsidRPr="00F52EDD">
        <w:rPr>
          <w:rFonts w:ascii="Arial" w:hAnsi="Arial" w:cs="Arial"/>
          <w:sz w:val="28"/>
          <w:szCs w:val="28"/>
          <w:lang w:val="en-US" w:eastAsia="it-IT"/>
        </w:rPr>
        <w:t xml:space="preserve"> </w:t>
      </w:r>
      <w:r w:rsidRPr="00F52EDD">
        <w:rPr>
          <w:rFonts w:ascii="Arial" w:hAnsi="Arial" w:cs="Arial"/>
          <w:sz w:val="28"/>
          <w:szCs w:val="28"/>
          <w:lang w:val="en-US" w:eastAsia="it-IT"/>
        </w:rPr>
        <w:t>shaxsning</w:t>
      </w:r>
      <w:r w:rsidR="007B2E9E" w:rsidRPr="00F52EDD">
        <w:rPr>
          <w:rFonts w:ascii="Arial" w:hAnsi="Arial" w:cs="Arial"/>
          <w:sz w:val="28"/>
          <w:szCs w:val="28"/>
          <w:lang w:val="en-US" w:eastAsia="it-IT"/>
        </w:rPr>
        <w:t xml:space="preserve"> </w:t>
      </w:r>
      <w:r w:rsidRPr="00F52EDD">
        <w:rPr>
          <w:rFonts w:ascii="Arial" w:hAnsi="Arial" w:cs="Arial"/>
          <w:sz w:val="28"/>
          <w:szCs w:val="28"/>
          <w:lang w:val="en-US" w:eastAsia="it-IT"/>
        </w:rPr>
        <w:t>ismi</w:t>
      </w:r>
      <w:r w:rsidR="007B2E9E" w:rsidRPr="00F52EDD">
        <w:rPr>
          <w:rFonts w:ascii="Arial" w:hAnsi="Arial" w:cs="Arial"/>
          <w:sz w:val="28"/>
          <w:szCs w:val="28"/>
          <w:lang w:val="en-US" w:eastAsia="it-IT"/>
        </w:rPr>
        <w:t xml:space="preserve"> </w:t>
      </w:r>
      <w:r w:rsidRPr="00F52EDD">
        <w:rPr>
          <w:rFonts w:ascii="Arial" w:hAnsi="Arial" w:cs="Arial"/>
          <w:sz w:val="28"/>
          <w:szCs w:val="28"/>
          <w:lang w:val="en-US" w:eastAsia="it-IT"/>
        </w:rPr>
        <w:t>va</w:t>
      </w:r>
      <w:r w:rsidR="007B2E9E" w:rsidRPr="00F52EDD">
        <w:rPr>
          <w:rFonts w:ascii="Arial" w:hAnsi="Arial" w:cs="Arial"/>
          <w:sz w:val="28"/>
          <w:szCs w:val="28"/>
          <w:lang w:val="en-US" w:eastAsia="it-IT"/>
        </w:rPr>
        <w:t xml:space="preserve"> </w:t>
      </w:r>
      <w:r w:rsidRPr="00F52EDD">
        <w:rPr>
          <w:rFonts w:ascii="Arial" w:hAnsi="Arial" w:cs="Arial"/>
          <w:sz w:val="28"/>
          <w:szCs w:val="28"/>
          <w:lang w:val="en-US" w:eastAsia="it-IT"/>
        </w:rPr>
        <w:t>lavozimi</w:t>
      </w:r>
      <w:r w:rsidR="007B2E9E" w:rsidRPr="00F52EDD">
        <w:rPr>
          <w:rFonts w:ascii="Arial" w:hAnsi="Arial" w:cs="Arial"/>
          <w:sz w:val="28"/>
          <w:szCs w:val="28"/>
          <w:lang w:val="en-US" w:eastAsia="it-IT"/>
        </w:rPr>
        <w:t xml:space="preserve">, </w:t>
      </w:r>
      <w:r w:rsidRPr="00F52EDD">
        <w:rPr>
          <w:rFonts w:ascii="Arial" w:hAnsi="Arial" w:cs="Arial"/>
          <w:sz w:val="28"/>
          <w:szCs w:val="28"/>
          <w:lang w:val="en-US" w:eastAsia="it-IT"/>
        </w:rPr>
        <w:t>agar</w:t>
      </w:r>
      <w:r w:rsidR="007B2E9E" w:rsidRPr="00F52EDD">
        <w:rPr>
          <w:rFonts w:ascii="Arial" w:hAnsi="Arial" w:cs="Arial"/>
          <w:sz w:val="28"/>
          <w:szCs w:val="28"/>
          <w:lang w:val="en-US" w:eastAsia="it-IT"/>
        </w:rPr>
        <w:t xml:space="preserve"> </w:t>
      </w:r>
      <w:r>
        <w:rPr>
          <w:rFonts w:ascii="Arial" w:hAnsi="Arial" w:cs="Arial"/>
          <w:sz w:val="28"/>
          <w:szCs w:val="28"/>
          <w:lang w:val="uz-Cyrl-UZ" w:eastAsia="it-IT"/>
        </w:rPr>
        <w:t>xabar</w:t>
      </w:r>
      <w:r w:rsidR="007B2E9E" w:rsidRPr="00F52EDD">
        <w:rPr>
          <w:rFonts w:ascii="Arial" w:hAnsi="Arial" w:cs="Arial"/>
          <w:sz w:val="28"/>
          <w:szCs w:val="28"/>
          <w:lang w:val="en-US" w:eastAsia="it-IT"/>
        </w:rPr>
        <w:t xml:space="preserve"> </w:t>
      </w:r>
      <w:r w:rsidRPr="00F52EDD">
        <w:rPr>
          <w:rFonts w:ascii="Arial" w:hAnsi="Arial" w:cs="Arial"/>
          <w:sz w:val="28"/>
          <w:szCs w:val="28"/>
          <w:lang w:val="en-US" w:eastAsia="it-IT"/>
        </w:rPr>
        <w:t>anonim</w:t>
      </w:r>
      <w:r w:rsidR="007B2E9E" w:rsidRPr="00F52EDD">
        <w:rPr>
          <w:rFonts w:ascii="Arial" w:hAnsi="Arial" w:cs="Arial"/>
          <w:sz w:val="28"/>
          <w:szCs w:val="28"/>
          <w:lang w:val="en-US" w:eastAsia="it-IT"/>
        </w:rPr>
        <w:t xml:space="preserve"> </w:t>
      </w:r>
      <w:r w:rsidRPr="00F52EDD">
        <w:rPr>
          <w:rFonts w:ascii="Arial" w:hAnsi="Arial" w:cs="Arial"/>
          <w:sz w:val="28"/>
          <w:szCs w:val="28"/>
          <w:lang w:val="en-US" w:eastAsia="it-IT"/>
        </w:rPr>
        <w:t>tarzda</w:t>
      </w:r>
      <w:r w:rsidR="007B2E9E" w:rsidRPr="00F52EDD">
        <w:rPr>
          <w:rFonts w:ascii="Arial" w:hAnsi="Arial" w:cs="Arial"/>
          <w:sz w:val="28"/>
          <w:szCs w:val="28"/>
          <w:lang w:val="en-US" w:eastAsia="it-IT"/>
        </w:rPr>
        <w:t xml:space="preserve"> </w:t>
      </w:r>
      <w:r w:rsidRPr="00F52EDD">
        <w:rPr>
          <w:rFonts w:ascii="Arial" w:hAnsi="Arial" w:cs="Arial"/>
          <w:sz w:val="28"/>
          <w:szCs w:val="28"/>
          <w:lang w:val="en-US" w:eastAsia="it-IT"/>
        </w:rPr>
        <w:t>topshirilmagan</w:t>
      </w:r>
      <w:r w:rsidR="007B2E9E" w:rsidRPr="00F52EDD">
        <w:rPr>
          <w:rFonts w:ascii="Arial" w:hAnsi="Arial" w:cs="Arial"/>
          <w:sz w:val="28"/>
          <w:szCs w:val="28"/>
          <w:lang w:val="en-US" w:eastAsia="it-IT"/>
        </w:rPr>
        <w:t xml:space="preserve"> </w:t>
      </w:r>
      <w:r w:rsidRPr="00F52EDD">
        <w:rPr>
          <w:rFonts w:ascii="Arial" w:hAnsi="Arial" w:cs="Arial"/>
          <w:sz w:val="28"/>
          <w:szCs w:val="28"/>
          <w:lang w:val="en-US" w:eastAsia="it-IT"/>
        </w:rPr>
        <w:t>bo‘lsa</w:t>
      </w:r>
      <w:r w:rsidR="007B2E9E" w:rsidRPr="00F52EDD">
        <w:rPr>
          <w:rFonts w:ascii="Arial" w:hAnsi="Arial" w:cs="Arial"/>
          <w:sz w:val="28"/>
          <w:szCs w:val="28"/>
          <w:lang w:val="en-US" w:eastAsia="it-IT"/>
        </w:rPr>
        <w:t>;</w:t>
      </w:r>
    </w:p>
    <w:p w14:paraId="71FEF87A" w14:textId="77777777" w:rsidR="00A73507" w:rsidRPr="00F52EDD" w:rsidRDefault="00F52EDD" w:rsidP="00E3051B">
      <w:pPr>
        <w:pStyle w:val="af2"/>
        <w:tabs>
          <w:tab w:val="left" w:pos="1134"/>
          <w:tab w:val="left" w:pos="1276"/>
        </w:tabs>
        <w:spacing w:after="0" w:line="240" w:lineRule="auto"/>
        <w:ind w:firstLine="567"/>
        <w:rPr>
          <w:rFonts w:ascii="Arial" w:hAnsi="Arial" w:cs="Arial"/>
          <w:sz w:val="28"/>
          <w:szCs w:val="28"/>
          <w:lang w:val="en-US" w:eastAsia="it-IT"/>
        </w:rPr>
      </w:pPr>
      <w:r>
        <w:rPr>
          <w:rFonts w:ascii="Arial" w:hAnsi="Arial" w:cs="Arial"/>
          <w:sz w:val="28"/>
          <w:szCs w:val="28"/>
          <w:lang w:val="uz-Cyrl-UZ" w:eastAsia="it-IT"/>
        </w:rPr>
        <w:t>xabar</w:t>
      </w:r>
      <w:r w:rsidR="00543013">
        <w:rPr>
          <w:rFonts w:ascii="Arial" w:hAnsi="Arial" w:cs="Arial"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sz w:val="28"/>
          <w:szCs w:val="28"/>
          <w:lang w:val="uz-Cyrl-UZ" w:eastAsia="it-IT"/>
        </w:rPr>
        <w:t>yoki</w:t>
      </w:r>
      <w:r w:rsidR="00543013">
        <w:rPr>
          <w:rFonts w:ascii="Arial" w:hAnsi="Arial" w:cs="Arial"/>
          <w:sz w:val="28"/>
          <w:szCs w:val="28"/>
          <w:lang w:val="uz-Cyrl-UZ" w:eastAsia="it-IT"/>
        </w:rPr>
        <w:t xml:space="preserve"> </w:t>
      </w:r>
      <w:r w:rsidRPr="00F52EDD">
        <w:rPr>
          <w:rFonts w:ascii="Arial" w:hAnsi="Arial" w:cs="Arial"/>
          <w:sz w:val="28"/>
          <w:szCs w:val="28"/>
          <w:lang w:val="en-US" w:eastAsia="it-IT"/>
        </w:rPr>
        <w:t>shikoyat</w:t>
      </w:r>
      <w:r w:rsidR="007B2E9E" w:rsidRPr="00F52EDD">
        <w:rPr>
          <w:rFonts w:ascii="Arial" w:hAnsi="Arial" w:cs="Arial"/>
          <w:sz w:val="28"/>
          <w:szCs w:val="28"/>
          <w:lang w:val="en-US" w:eastAsia="it-IT"/>
        </w:rPr>
        <w:t xml:space="preserve"> </w:t>
      </w:r>
      <w:r w:rsidRPr="00F52EDD">
        <w:rPr>
          <w:rFonts w:ascii="Arial" w:hAnsi="Arial" w:cs="Arial"/>
          <w:sz w:val="28"/>
          <w:szCs w:val="28"/>
          <w:lang w:val="en-US" w:eastAsia="it-IT"/>
        </w:rPr>
        <w:t>taqdim</w:t>
      </w:r>
      <w:r w:rsidR="007B2E9E" w:rsidRPr="00F52EDD">
        <w:rPr>
          <w:rFonts w:ascii="Arial" w:hAnsi="Arial" w:cs="Arial"/>
          <w:sz w:val="28"/>
          <w:szCs w:val="28"/>
          <w:lang w:val="en-US" w:eastAsia="it-IT"/>
        </w:rPr>
        <w:t xml:space="preserve"> </w:t>
      </w:r>
      <w:r w:rsidRPr="00F52EDD">
        <w:rPr>
          <w:rFonts w:ascii="Arial" w:hAnsi="Arial" w:cs="Arial"/>
          <w:sz w:val="28"/>
          <w:szCs w:val="28"/>
          <w:lang w:val="en-US" w:eastAsia="it-IT"/>
        </w:rPr>
        <w:t>etishga</w:t>
      </w:r>
      <w:r w:rsidR="007B2E9E" w:rsidRPr="00F52EDD">
        <w:rPr>
          <w:rFonts w:ascii="Arial" w:hAnsi="Arial" w:cs="Arial"/>
          <w:sz w:val="28"/>
          <w:szCs w:val="28"/>
          <w:lang w:val="en-US" w:eastAsia="it-IT"/>
        </w:rPr>
        <w:t xml:space="preserve"> </w:t>
      </w:r>
      <w:r w:rsidRPr="00F52EDD">
        <w:rPr>
          <w:rFonts w:ascii="Arial" w:hAnsi="Arial" w:cs="Arial"/>
          <w:sz w:val="28"/>
          <w:szCs w:val="28"/>
          <w:lang w:val="en-US" w:eastAsia="it-IT"/>
        </w:rPr>
        <w:t>olib</w:t>
      </w:r>
      <w:r w:rsidR="007B2E9E" w:rsidRPr="00F52EDD">
        <w:rPr>
          <w:rFonts w:ascii="Arial" w:hAnsi="Arial" w:cs="Arial"/>
          <w:sz w:val="28"/>
          <w:szCs w:val="28"/>
          <w:lang w:val="en-US" w:eastAsia="it-IT"/>
        </w:rPr>
        <w:t xml:space="preserve"> </w:t>
      </w:r>
      <w:r w:rsidRPr="00F52EDD">
        <w:rPr>
          <w:rFonts w:ascii="Arial" w:hAnsi="Arial" w:cs="Arial"/>
          <w:sz w:val="28"/>
          <w:szCs w:val="28"/>
          <w:lang w:val="en-US" w:eastAsia="it-IT"/>
        </w:rPr>
        <w:t>kelgan</w:t>
      </w:r>
      <w:r w:rsidR="007B2E9E" w:rsidRPr="00F52EDD">
        <w:rPr>
          <w:rFonts w:ascii="Arial" w:hAnsi="Arial" w:cs="Arial"/>
          <w:sz w:val="28"/>
          <w:szCs w:val="28"/>
          <w:lang w:val="en-US" w:eastAsia="it-IT"/>
        </w:rPr>
        <w:t xml:space="preserve"> </w:t>
      </w:r>
      <w:r w:rsidRPr="00F52EDD">
        <w:rPr>
          <w:rFonts w:ascii="Arial" w:hAnsi="Arial" w:cs="Arial"/>
          <w:sz w:val="28"/>
          <w:szCs w:val="28"/>
          <w:lang w:val="en-US" w:eastAsia="it-IT"/>
        </w:rPr>
        <w:t>sabablar</w:t>
      </w:r>
      <w:r w:rsidR="007B2E9E" w:rsidRPr="00F52EDD">
        <w:rPr>
          <w:rFonts w:ascii="Arial" w:hAnsi="Arial" w:cs="Arial"/>
          <w:sz w:val="28"/>
          <w:szCs w:val="28"/>
          <w:lang w:val="en-US" w:eastAsia="it-IT"/>
        </w:rPr>
        <w:t xml:space="preserve">; </w:t>
      </w:r>
    </w:p>
    <w:p w14:paraId="5D8F4D0A" w14:textId="77777777" w:rsidR="00A73507" w:rsidRPr="00F52EDD" w:rsidRDefault="00F52EDD" w:rsidP="00E3051B">
      <w:pPr>
        <w:pStyle w:val="af2"/>
        <w:tabs>
          <w:tab w:val="left" w:pos="1134"/>
          <w:tab w:val="left" w:pos="1276"/>
        </w:tabs>
        <w:spacing w:after="0" w:line="240" w:lineRule="auto"/>
        <w:ind w:firstLine="567"/>
        <w:rPr>
          <w:rFonts w:ascii="Arial" w:hAnsi="Arial" w:cs="Arial"/>
          <w:sz w:val="28"/>
          <w:szCs w:val="28"/>
          <w:lang w:val="en-US" w:eastAsia="it-IT"/>
        </w:rPr>
      </w:pPr>
      <w:r w:rsidRPr="00F52EDD">
        <w:rPr>
          <w:rFonts w:ascii="Arial" w:hAnsi="Arial" w:cs="Arial"/>
          <w:sz w:val="28"/>
          <w:szCs w:val="28"/>
          <w:lang w:val="en-US" w:eastAsia="it-IT"/>
        </w:rPr>
        <w:t>xabar</w:t>
      </w:r>
      <w:r w:rsidR="007B2E9E" w:rsidRPr="00F52EDD">
        <w:rPr>
          <w:rFonts w:ascii="Arial" w:hAnsi="Arial" w:cs="Arial"/>
          <w:sz w:val="28"/>
          <w:szCs w:val="28"/>
          <w:lang w:val="en-US" w:eastAsia="it-IT"/>
        </w:rPr>
        <w:t xml:space="preserve"> </w:t>
      </w:r>
      <w:r w:rsidRPr="00F52EDD">
        <w:rPr>
          <w:rFonts w:ascii="Arial" w:hAnsi="Arial" w:cs="Arial"/>
          <w:sz w:val="28"/>
          <w:szCs w:val="28"/>
          <w:lang w:val="en-US" w:eastAsia="it-IT"/>
        </w:rPr>
        <w:t>qilingan</w:t>
      </w:r>
      <w:r w:rsidR="007B2E9E" w:rsidRPr="00F52EDD">
        <w:rPr>
          <w:rFonts w:ascii="Arial" w:hAnsi="Arial" w:cs="Arial"/>
          <w:sz w:val="28"/>
          <w:szCs w:val="28"/>
          <w:lang w:val="en-US" w:eastAsia="it-IT"/>
        </w:rPr>
        <w:t xml:space="preserve"> </w:t>
      </w:r>
      <w:r w:rsidRPr="00F52EDD">
        <w:rPr>
          <w:rFonts w:ascii="Arial" w:hAnsi="Arial" w:cs="Arial"/>
          <w:sz w:val="28"/>
          <w:szCs w:val="28"/>
          <w:lang w:val="en-US" w:eastAsia="it-IT"/>
        </w:rPr>
        <w:t>faktlarning</w:t>
      </w:r>
      <w:r w:rsidR="007B2E9E" w:rsidRPr="00F52EDD">
        <w:rPr>
          <w:rFonts w:ascii="Arial" w:hAnsi="Arial" w:cs="Arial"/>
          <w:sz w:val="28"/>
          <w:szCs w:val="28"/>
          <w:lang w:val="en-US" w:eastAsia="it-IT"/>
        </w:rPr>
        <w:t xml:space="preserve"> </w:t>
      </w:r>
      <w:r w:rsidRPr="00F52EDD">
        <w:rPr>
          <w:rFonts w:ascii="Arial" w:hAnsi="Arial" w:cs="Arial"/>
          <w:sz w:val="28"/>
          <w:szCs w:val="28"/>
          <w:lang w:val="en-US" w:eastAsia="it-IT"/>
        </w:rPr>
        <w:t>ishonchliligini</w:t>
      </w:r>
      <w:r w:rsidR="007B2E9E" w:rsidRPr="00F52EDD">
        <w:rPr>
          <w:rFonts w:ascii="Arial" w:hAnsi="Arial" w:cs="Arial"/>
          <w:sz w:val="28"/>
          <w:szCs w:val="28"/>
          <w:lang w:val="en-US" w:eastAsia="it-IT"/>
        </w:rPr>
        <w:t xml:space="preserve"> </w:t>
      </w:r>
      <w:r w:rsidRPr="00F52EDD">
        <w:rPr>
          <w:rFonts w:ascii="Arial" w:hAnsi="Arial" w:cs="Arial"/>
          <w:sz w:val="28"/>
          <w:szCs w:val="28"/>
          <w:lang w:val="en-US" w:eastAsia="it-IT"/>
        </w:rPr>
        <w:t>tasdiqlaydigan</w:t>
      </w:r>
      <w:r w:rsidR="007B2E9E" w:rsidRPr="00F52EDD">
        <w:rPr>
          <w:rFonts w:ascii="Arial" w:hAnsi="Arial" w:cs="Arial"/>
          <w:sz w:val="28"/>
          <w:szCs w:val="28"/>
          <w:lang w:val="en-US" w:eastAsia="it-IT"/>
        </w:rPr>
        <w:t xml:space="preserve"> </w:t>
      </w:r>
      <w:r w:rsidRPr="00F52EDD">
        <w:rPr>
          <w:rFonts w:ascii="Arial" w:hAnsi="Arial" w:cs="Arial"/>
          <w:sz w:val="28"/>
          <w:szCs w:val="28"/>
          <w:lang w:val="en-US" w:eastAsia="it-IT"/>
        </w:rPr>
        <w:t>mavjud</w:t>
      </w:r>
      <w:r w:rsidR="007B2E9E" w:rsidRPr="00F52EDD">
        <w:rPr>
          <w:rFonts w:ascii="Arial" w:hAnsi="Arial" w:cs="Arial"/>
          <w:sz w:val="28"/>
          <w:szCs w:val="28"/>
          <w:lang w:val="en-US" w:eastAsia="it-IT"/>
        </w:rPr>
        <w:t xml:space="preserve"> </w:t>
      </w:r>
      <w:r w:rsidRPr="00F52EDD">
        <w:rPr>
          <w:rFonts w:ascii="Arial" w:hAnsi="Arial" w:cs="Arial"/>
          <w:sz w:val="28"/>
          <w:szCs w:val="28"/>
          <w:lang w:val="en-US" w:eastAsia="it-IT"/>
        </w:rPr>
        <w:t>hujjatlarga</w:t>
      </w:r>
      <w:r w:rsidR="007B2E9E" w:rsidRPr="00F52EDD">
        <w:rPr>
          <w:rFonts w:ascii="Arial" w:hAnsi="Arial" w:cs="Arial"/>
          <w:sz w:val="28"/>
          <w:szCs w:val="28"/>
          <w:lang w:val="en-US" w:eastAsia="it-IT"/>
        </w:rPr>
        <w:t xml:space="preserve"> </w:t>
      </w:r>
      <w:r w:rsidRPr="00F52EDD">
        <w:rPr>
          <w:rFonts w:ascii="Arial" w:hAnsi="Arial" w:cs="Arial"/>
          <w:sz w:val="28"/>
          <w:szCs w:val="28"/>
          <w:lang w:val="en-US" w:eastAsia="it-IT"/>
        </w:rPr>
        <w:t>havola</w:t>
      </w:r>
      <w:r>
        <w:rPr>
          <w:rFonts w:ascii="Arial" w:hAnsi="Arial" w:cs="Arial"/>
          <w:sz w:val="28"/>
          <w:szCs w:val="28"/>
          <w:lang w:val="uz-Cyrl-UZ" w:eastAsia="it-IT"/>
        </w:rPr>
        <w:t>lar</w:t>
      </w:r>
      <w:r w:rsidR="007B2E9E" w:rsidRPr="00F52EDD">
        <w:rPr>
          <w:rFonts w:ascii="Arial" w:hAnsi="Arial" w:cs="Arial"/>
          <w:sz w:val="28"/>
          <w:szCs w:val="28"/>
          <w:lang w:val="en-US" w:eastAsia="it-IT"/>
        </w:rPr>
        <w:t>.</w:t>
      </w:r>
    </w:p>
    <w:p w14:paraId="5D8B680D" w14:textId="77777777" w:rsidR="00A73507" w:rsidRPr="00543013" w:rsidRDefault="00F52EDD" w:rsidP="00E3051B">
      <w:pPr>
        <w:pStyle w:val="af2"/>
        <w:numPr>
          <w:ilvl w:val="0"/>
          <w:numId w:val="13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Arial" w:hAnsi="Arial" w:cs="Arial"/>
          <w:iCs/>
          <w:sz w:val="28"/>
          <w:szCs w:val="28"/>
          <w:lang w:val="uz-Cyrl-UZ" w:eastAsia="it-IT"/>
        </w:rPr>
      </w:pPr>
      <w:bookmarkStart w:id="4" w:name="_Ref77701171"/>
      <w:r>
        <w:rPr>
          <w:rFonts w:ascii="Arial" w:hAnsi="Arial" w:cs="Arial"/>
          <w:iCs/>
          <w:sz w:val="28"/>
          <w:szCs w:val="28"/>
          <w:lang w:val="uz-Cyrl-UZ" w:eastAsia="it-IT"/>
        </w:rPr>
        <w:t>Agar</w:t>
      </w:r>
      <w:r w:rsidR="00450A79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ariza</w:t>
      </w:r>
      <w:r w:rsidR="00450A79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beruvchi</w:t>
      </w:r>
      <w:r w:rsidR="00450A79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bu</w:t>
      </w:r>
      <w:r w:rsidR="00450A79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haqida</w:t>
      </w:r>
      <w:r w:rsidR="00450A79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yuqorida</w:t>
      </w:r>
      <w:r w:rsidR="00450A79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tavsiflangan</w:t>
      </w:r>
      <w:r w:rsidR="00450A79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usullardan</w:t>
      </w:r>
      <w:r w:rsidR="00450A79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biri</w:t>
      </w:r>
      <w:r w:rsidR="00450A79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orqali</w:t>
      </w:r>
      <w:r w:rsidR="00450A79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Komplaens</w:t>
      </w:r>
      <w:r w:rsidR="00450A79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xizmatiga</w:t>
      </w:r>
      <w:r w:rsidR="00450A79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xabar</w:t>
      </w:r>
      <w:r w:rsidR="00450A79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berishni</w:t>
      </w:r>
      <w:r w:rsidR="00450A79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istamasa</w:t>
      </w:r>
      <w:r w:rsidR="00450A79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,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bu</w:t>
      </w:r>
      <w:r w:rsidR="00450A79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haqida</w:t>
      </w:r>
      <w:r w:rsidR="00450A79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u</w:t>
      </w:r>
      <w:r w:rsidR="00450A79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Kadrlar</w:t>
      </w:r>
      <w:r w:rsidR="00543013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bo‘limi</w:t>
      </w:r>
      <w:r w:rsidR="00450A79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boshlig‘iga</w:t>
      </w:r>
      <w:r w:rsidR="00450A79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,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Ichki</w:t>
      </w:r>
      <w:r w:rsidR="00543013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audit</w:t>
      </w:r>
      <w:r w:rsidR="00450A79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xizmati</w:t>
      </w:r>
      <w:r w:rsidR="00450A79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boshlig‘iga</w:t>
      </w:r>
      <w:r w:rsidR="00450A79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yoki</w:t>
      </w:r>
      <w:r w:rsidR="00450A79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jamiyat</w:t>
      </w:r>
      <w:r w:rsidR="00450A79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direktoriga</w:t>
      </w:r>
      <w:r w:rsidR="00450A79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xabar</w:t>
      </w:r>
      <w:r w:rsidR="00450A79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berishi</w:t>
      </w:r>
      <w:r w:rsidR="00450A79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mumkin</w:t>
      </w:r>
      <w:r w:rsidR="00450A79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.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Xabarni</w:t>
      </w:r>
      <w:r w:rsidR="00450A79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olgandan</w:t>
      </w:r>
      <w:r w:rsidR="00450A79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so‘ng</w:t>
      </w:r>
      <w:r w:rsidR="00450A79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,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tegishli</w:t>
      </w:r>
      <w:r w:rsidR="00450A79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qabul</w:t>
      </w:r>
      <w:r w:rsidR="00450A79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qiluvchi</w:t>
      </w:r>
      <w:r w:rsidR="00450A79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darhol</w:t>
      </w:r>
      <w:r w:rsidR="00450A79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xabarni</w:t>
      </w:r>
      <w:r w:rsidR="00450A79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Komplaens</w:t>
      </w:r>
      <w:r w:rsidR="00450A79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xizmatiga</w:t>
      </w:r>
      <w:r w:rsidR="00450A79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topshirishi</w:t>
      </w:r>
      <w:r w:rsidR="00450A79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kerak</w:t>
      </w:r>
      <w:r w:rsidR="00450A79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. </w:t>
      </w:r>
      <w:bookmarkEnd w:id="4"/>
      <w:r>
        <w:rPr>
          <w:rFonts w:ascii="Arial" w:hAnsi="Arial" w:cs="Arial"/>
          <w:iCs/>
          <w:sz w:val="28"/>
          <w:szCs w:val="28"/>
          <w:lang w:val="uz-Cyrl-UZ" w:eastAsia="it-IT"/>
        </w:rPr>
        <w:t>Jamiyatning</w:t>
      </w:r>
      <w:r w:rsidR="00450A79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boshqa</w:t>
      </w:r>
      <w:r w:rsidR="00450A79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har</w:t>
      </w:r>
      <w:r w:rsidR="00450A79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qanday</w:t>
      </w:r>
      <w:r w:rsidR="00450A79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rahbariga</w:t>
      </w:r>
      <w:r w:rsidR="00450A79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yuborilgan</w:t>
      </w:r>
      <w:r w:rsidR="00450A79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xabarlar</w:t>
      </w:r>
      <w:r w:rsidR="00450A79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darhol</w:t>
      </w:r>
      <w:r w:rsidR="00450A79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Komplaens</w:t>
      </w:r>
      <w:r w:rsidR="00450A79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xizmatiga</w:t>
      </w:r>
      <w:r w:rsidR="00450A79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yoki</w:t>
      </w:r>
      <w:r w:rsidR="00450A79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yuqorida</w:t>
      </w:r>
      <w:r w:rsidR="00450A79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qayd</w:t>
      </w:r>
      <w:r w:rsid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etilgan</w:t>
      </w:r>
      <w:r w:rsidR="00450A79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jamiyatning</w:t>
      </w:r>
      <w:r w:rsid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tarkibiy</w:t>
      </w:r>
      <w:r w:rsid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bo‘linmalaridan</w:t>
      </w:r>
      <w:r w:rsid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biriga yetkazilishi</w:t>
      </w:r>
      <w:r w:rsidR="00450A79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kerak</w:t>
      </w:r>
      <w:r w:rsidR="00450A79" w:rsidRPr="00543013">
        <w:rPr>
          <w:rFonts w:ascii="Arial" w:hAnsi="Arial" w:cs="Arial"/>
          <w:iCs/>
          <w:sz w:val="28"/>
          <w:szCs w:val="28"/>
          <w:lang w:val="uz-Cyrl-UZ" w:eastAsia="it-IT"/>
        </w:rPr>
        <w:t>.</w:t>
      </w:r>
    </w:p>
    <w:p w14:paraId="48239862" w14:textId="77777777" w:rsidR="00A73507" w:rsidRPr="00543013" w:rsidRDefault="00F52EDD" w:rsidP="00E3051B">
      <w:pPr>
        <w:pStyle w:val="af2"/>
        <w:numPr>
          <w:ilvl w:val="0"/>
          <w:numId w:val="13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Arial" w:hAnsi="Arial" w:cs="Arial"/>
          <w:iCs/>
          <w:sz w:val="28"/>
          <w:szCs w:val="28"/>
          <w:lang w:val="uz-Cyrl-UZ" w:eastAsia="it-IT"/>
        </w:rPr>
      </w:pPr>
      <w:r>
        <w:rPr>
          <w:rFonts w:ascii="Arial" w:hAnsi="Arial" w:cs="Arial"/>
          <w:iCs/>
          <w:sz w:val="28"/>
          <w:szCs w:val="28"/>
          <w:lang w:val="uz-Cyrl-UZ" w:eastAsia="it-IT"/>
        </w:rPr>
        <w:t>Jamiyat</w:t>
      </w:r>
      <w:r w:rsidR="00564FDD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anonim</w:t>
      </w:r>
      <w:r w:rsidR="00450A79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bo‘lmagan</w:t>
      </w:r>
      <w:r w:rsidR="00450A79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xabarlarni</w:t>
      </w:r>
      <w:r w:rsidR="00450A79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iloji</w:t>
      </w:r>
      <w:r w:rsidR="00450A79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boricha</w:t>
      </w:r>
      <w:r w:rsidR="00450A79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batafsil</w:t>
      </w:r>
      <w:r w:rsidR="00450A79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ma’lumot</w:t>
      </w:r>
      <w:r w:rsidR="00450A79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bilan</w:t>
      </w:r>
      <w:r w:rsidR="00450A79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yuborishni</w:t>
      </w:r>
      <w:r w:rsidR="00450A79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rag‘batlantiradi</w:t>
      </w:r>
      <w:r w:rsidR="00450A79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.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Bu</w:t>
      </w:r>
      <w:r w:rsidR="00450A79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shikoyatning</w:t>
      </w:r>
      <w:r w:rsidR="00450A79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asosli</w:t>
      </w:r>
      <w:r w:rsidR="00450A79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ekanligini</w:t>
      </w:r>
      <w:r w:rsidR="00450A79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aniqlash</w:t>
      </w:r>
      <w:r w:rsidR="00450A79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uchun</w:t>
      </w:r>
      <w:r w:rsidR="00450A79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keyingi</w:t>
      </w:r>
      <w:r w:rsidR="00450A79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har</w:t>
      </w:r>
      <w:r w:rsidR="00450A79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qanday</w:t>
      </w:r>
      <w:r w:rsidR="00450A79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harakatlarda</w:t>
      </w:r>
      <w:r w:rsidR="00450A79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yordam</w:t>
      </w:r>
      <w:r w:rsidR="00450A79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beradi</w:t>
      </w:r>
      <w:r w:rsidR="00450A79" w:rsidRPr="00543013">
        <w:rPr>
          <w:rFonts w:ascii="Arial" w:hAnsi="Arial" w:cs="Arial"/>
          <w:iCs/>
          <w:sz w:val="28"/>
          <w:szCs w:val="28"/>
          <w:lang w:val="uz-Cyrl-UZ" w:eastAsia="it-IT"/>
        </w:rPr>
        <w:t>.</w:t>
      </w:r>
      <w:r w:rsidR="0079696E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Ariza</w:t>
      </w:r>
      <w:r w:rsidR="0079696E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beruvchi</w:t>
      </w:r>
      <w:r w:rsidR="0079696E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,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shuningdek</w:t>
      </w:r>
      <w:r w:rsidR="0079696E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,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har</w:t>
      </w:r>
      <w:r w:rsidR="0079696E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qanday</w:t>
      </w:r>
      <w:r w:rsidR="0079696E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aloqa</w:t>
      </w:r>
      <w:r w:rsidR="0079696E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kanallaridan</w:t>
      </w:r>
      <w:r w:rsidR="0079696E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foydalangan</w:t>
      </w:r>
      <w:r w:rsidR="0079696E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holda</w:t>
      </w:r>
      <w:r w:rsidR="0079696E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anonim</w:t>
      </w:r>
      <w:r w:rsidR="0079696E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ravishda</w:t>
      </w:r>
      <w:r w:rsidR="0079696E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xabar</w:t>
      </w:r>
      <w:r w:rsidR="0079696E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yuborishi</w:t>
      </w:r>
      <w:r w:rsidR="0079696E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yoki</w:t>
      </w:r>
      <w:r w:rsidR="0079696E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uning</w:t>
      </w:r>
      <w:r w:rsidR="0079696E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shaxsi</w:t>
      </w:r>
      <w:r w:rsidR="0079696E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oshkor</w:t>
      </w:r>
      <w:r w:rsidR="0071712E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etilmasligini</w:t>
      </w:r>
      <w:r w:rsidR="0079696E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talab</w:t>
      </w:r>
      <w:r w:rsidR="0079696E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qilishi</w:t>
      </w:r>
      <w:r w:rsidR="0079696E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mumkin</w:t>
      </w:r>
      <w:r w:rsidR="0079696E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.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Agar</w:t>
      </w:r>
      <w:r w:rsidR="0079696E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xabar</w:t>
      </w:r>
      <w:r w:rsidR="0079696E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beruvchi</w:t>
      </w:r>
      <w:r w:rsidR="0079696E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shaxs</w:t>
      </w:r>
      <w:r w:rsidR="0079696E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noma’lum</w:t>
      </w:r>
      <w:r w:rsidR="0079696E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bo‘lsa</w:t>
      </w:r>
      <w:r w:rsidR="0079696E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,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vakolatli</w:t>
      </w:r>
      <w:r w:rsidR="0079696E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xodim</w:t>
      </w:r>
      <w:r w:rsidR="0079696E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xabar</w:t>
      </w:r>
      <w:r w:rsidR="0079696E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beruvchining</w:t>
      </w:r>
      <w:r w:rsidR="0079696E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shaxsini</w:t>
      </w:r>
      <w:r w:rsidR="0079696E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himoya</w:t>
      </w:r>
      <w:r w:rsidR="0079696E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qilish</w:t>
      </w:r>
      <w:r w:rsidR="0079696E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uchun</w:t>
      </w:r>
      <w:r w:rsidR="0079696E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barcha</w:t>
      </w:r>
      <w:r w:rsidR="00E3051B" w:rsidRPr="00E3051B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sa’y</w:t>
      </w:r>
      <w:r w:rsidR="0079696E" w:rsidRPr="00543013">
        <w:rPr>
          <w:rFonts w:ascii="Arial" w:hAnsi="Arial" w:cs="Arial"/>
          <w:iCs/>
          <w:sz w:val="28"/>
          <w:szCs w:val="28"/>
          <w:lang w:val="uz-Cyrl-UZ" w:eastAsia="it-IT"/>
        </w:rPr>
        <w:t>-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harakatlarni</w:t>
      </w:r>
      <w:r w:rsidR="0079696E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amalga</w:t>
      </w:r>
      <w:r w:rsidR="0079696E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oshiradi</w:t>
      </w:r>
      <w:r w:rsidR="0079696E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.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Aks</w:t>
      </w:r>
      <w:r w:rsidR="0079696E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holda</w:t>
      </w:r>
      <w:r w:rsidR="0079696E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,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jamiyat</w:t>
      </w:r>
      <w:r w:rsidR="0079696E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ushbu</w:t>
      </w:r>
      <w:r w:rsidR="0079696E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Siyosatda</w:t>
      </w:r>
      <w:r w:rsidR="0079696E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nazarda</w:t>
      </w:r>
      <w:r w:rsidR="0079696E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tutilgan</w:t>
      </w:r>
      <w:r w:rsidR="0079696E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himoyani</w:t>
      </w:r>
      <w:r w:rsidR="0079696E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taklif</w:t>
      </w:r>
      <w:r w:rsidR="0079696E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qila</w:t>
      </w:r>
      <w:r w:rsidR="0079696E" w:rsidRPr="0054301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olmaydi</w:t>
      </w:r>
      <w:r w:rsidR="0079696E" w:rsidRPr="00543013">
        <w:rPr>
          <w:rFonts w:ascii="Arial" w:hAnsi="Arial" w:cs="Arial"/>
          <w:iCs/>
          <w:sz w:val="28"/>
          <w:szCs w:val="28"/>
          <w:lang w:val="uz-Cyrl-UZ" w:eastAsia="it-IT"/>
        </w:rPr>
        <w:t>.</w:t>
      </w:r>
    </w:p>
    <w:p w14:paraId="1899C364" w14:textId="77777777" w:rsidR="00D2524D" w:rsidRPr="0071712E" w:rsidRDefault="00F52EDD" w:rsidP="00E3051B">
      <w:pPr>
        <w:pStyle w:val="af2"/>
        <w:numPr>
          <w:ilvl w:val="0"/>
          <w:numId w:val="13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Arial" w:hAnsi="Arial" w:cs="Arial"/>
          <w:iCs/>
          <w:sz w:val="28"/>
          <w:szCs w:val="28"/>
          <w:lang w:val="uz-Cyrl-UZ" w:eastAsia="it-IT"/>
        </w:rPr>
      </w:pPr>
      <w:r>
        <w:rPr>
          <w:rFonts w:ascii="Arial" w:hAnsi="Arial" w:cs="Arial"/>
          <w:iCs/>
          <w:sz w:val="28"/>
          <w:szCs w:val="28"/>
          <w:lang w:val="uz-Cyrl-UZ" w:eastAsia="it-IT"/>
        </w:rPr>
        <w:t>Ariza</w:t>
      </w:r>
      <w:r w:rsidR="00C92B25" w:rsidRPr="0071712E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beruvchining</w:t>
      </w:r>
      <w:r w:rsidR="00C92B25" w:rsidRPr="0071712E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shaxsi</w:t>
      </w:r>
      <w:r w:rsidR="00C92B25" w:rsidRPr="0071712E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maksimal</w:t>
      </w:r>
      <w:r w:rsidR="00C92B25" w:rsidRPr="0071712E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darajada</w:t>
      </w:r>
      <w:r w:rsidR="00C92B25" w:rsidRPr="0071712E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oshkor</w:t>
      </w:r>
      <w:r w:rsidR="0071712E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etilmagan</w:t>
      </w:r>
      <w:r w:rsidR="0071712E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holda</w:t>
      </w:r>
      <w:r w:rsidR="0071712E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ko‘rib</w:t>
      </w:r>
      <w:r w:rsidR="00C92B25" w:rsidRPr="0071712E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chiqiladi</w:t>
      </w:r>
      <w:r w:rsidR="00C92B25" w:rsidRPr="0071712E">
        <w:rPr>
          <w:rFonts w:ascii="Arial" w:hAnsi="Arial" w:cs="Arial"/>
          <w:iCs/>
          <w:sz w:val="28"/>
          <w:szCs w:val="28"/>
          <w:lang w:val="uz-Cyrl-UZ" w:eastAsia="it-IT"/>
        </w:rPr>
        <w:t xml:space="preserve">,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ariza</w:t>
      </w:r>
      <w:r w:rsidR="00C92B25" w:rsidRPr="0071712E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beruvchi</w:t>
      </w:r>
      <w:r w:rsidR="00C92B25" w:rsidRPr="0071712E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o‘z</w:t>
      </w:r>
      <w:r w:rsidR="00C92B25" w:rsidRPr="0071712E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shaxsini</w:t>
      </w:r>
      <w:r w:rsidR="00C92B25" w:rsidRPr="0071712E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oshkor</w:t>
      </w:r>
      <w:r w:rsidR="00C92B25" w:rsidRPr="0071712E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qilishga</w:t>
      </w:r>
      <w:r w:rsidR="00C92B25" w:rsidRPr="0071712E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rozilik</w:t>
      </w:r>
      <w:r w:rsidR="00C92B25" w:rsidRPr="0071712E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bergan</w:t>
      </w:r>
      <w:r w:rsidR="0071712E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va</w:t>
      </w:r>
      <w:r w:rsidR="0071712E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qonunchilik</w:t>
      </w:r>
      <w:r w:rsidR="0071712E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hujjatlarida</w:t>
      </w:r>
      <w:r w:rsidR="0071712E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boshqacha</w:t>
      </w:r>
      <w:r w:rsidR="0071712E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talablar</w:t>
      </w:r>
      <w:r w:rsidR="0071712E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belgilangan</w:t>
      </w:r>
      <w:r w:rsidR="0071712E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hollar</w:t>
      </w:r>
      <w:r w:rsidR="0071712E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bundan</w:t>
      </w:r>
      <w:r w:rsidR="00C92B25" w:rsidRPr="0071712E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mustasno</w:t>
      </w:r>
      <w:r w:rsidR="00C92B25" w:rsidRPr="0071712E">
        <w:rPr>
          <w:rFonts w:ascii="Arial" w:hAnsi="Arial" w:cs="Arial"/>
          <w:iCs/>
          <w:sz w:val="28"/>
          <w:szCs w:val="28"/>
          <w:lang w:val="uz-Cyrl-UZ" w:eastAsia="it-IT"/>
        </w:rPr>
        <w:t xml:space="preserve">.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Bunday</w:t>
      </w:r>
      <w:r w:rsidR="00C92B25" w:rsidRPr="0071712E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holda</w:t>
      </w:r>
      <w:r w:rsidR="00C92B25" w:rsidRPr="0071712E">
        <w:rPr>
          <w:rFonts w:ascii="Arial" w:hAnsi="Arial" w:cs="Arial"/>
          <w:iCs/>
          <w:sz w:val="28"/>
          <w:szCs w:val="28"/>
          <w:lang w:val="uz-Cyrl-UZ" w:eastAsia="it-IT"/>
        </w:rPr>
        <w:t xml:space="preserve">,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jamiyat</w:t>
      </w:r>
      <w:r w:rsidR="00C92B25" w:rsidRPr="0071712E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ariza</w:t>
      </w:r>
      <w:r w:rsidR="00C92B25" w:rsidRPr="0071712E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beruvchi</w:t>
      </w:r>
      <w:r w:rsidR="00C92B25" w:rsidRPr="0071712E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shaxsini</w:t>
      </w:r>
      <w:r w:rsidR="00C92B25" w:rsidRPr="0071712E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oshkor</w:t>
      </w:r>
      <w:r w:rsidR="00C92B25" w:rsidRPr="0071712E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qilishdan</w:t>
      </w:r>
      <w:r w:rsidR="00C92B25" w:rsidRPr="0071712E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oldin</w:t>
      </w:r>
      <w:r w:rsidR="0071712E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uni</w:t>
      </w:r>
      <w:r w:rsidR="00C92B25" w:rsidRPr="0071712E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xabardor</w:t>
      </w:r>
      <w:r w:rsidR="00C92B25" w:rsidRPr="0071712E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qilishi</w:t>
      </w:r>
      <w:r w:rsidR="00C92B25" w:rsidRPr="0071712E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shart</w:t>
      </w:r>
      <w:r w:rsidR="00C92B25" w:rsidRPr="0071712E">
        <w:rPr>
          <w:rFonts w:ascii="Arial" w:hAnsi="Arial" w:cs="Arial"/>
          <w:iCs/>
          <w:sz w:val="28"/>
          <w:szCs w:val="28"/>
          <w:lang w:val="uz-Cyrl-UZ" w:eastAsia="it-IT"/>
        </w:rPr>
        <w:t>.</w:t>
      </w:r>
    </w:p>
    <w:p w14:paraId="5DE99A5C" w14:textId="77777777" w:rsidR="00A73507" w:rsidRPr="0071712E" w:rsidRDefault="0071712E" w:rsidP="00E3051B">
      <w:pPr>
        <w:pStyle w:val="af2"/>
        <w:numPr>
          <w:ilvl w:val="0"/>
          <w:numId w:val="13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Arial" w:hAnsi="Arial" w:cs="Arial"/>
          <w:iCs/>
          <w:sz w:val="28"/>
          <w:szCs w:val="28"/>
          <w:lang w:val="uz-Cyrl-UZ" w:eastAsia="it-IT"/>
        </w:rPr>
      </w:pPr>
      <w:r w:rsidRPr="0071712E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Jamiyat</w:t>
      </w:r>
      <w:r w:rsidR="0011288E" w:rsidRPr="0071712E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ariza</w:t>
      </w:r>
      <w:r w:rsidR="00C92B25" w:rsidRPr="0071712E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beruvchilarga</w:t>
      </w:r>
      <w:r w:rsidR="00C92B25" w:rsidRPr="0071712E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muammolar</w:t>
      </w:r>
      <w:r w:rsidR="00953C94" w:rsidRPr="0071712E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haqida</w:t>
      </w:r>
      <w:r w:rsidR="00953C94" w:rsidRPr="0071712E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xabar</w:t>
      </w:r>
      <w:r w:rsidR="00953C94" w:rsidRPr="0071712E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qilish</w:t>
      </w:r>
      <w:r w:rsidR="00953C94" w:rsidRPr="0071712E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uchun</w:t>
      </w:r>
      <w:r w:rsidR="00953C94" w:rsidRPr="0071712E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ushbu</w:t>
      </w:r>
      <w:r w:rsidR="00C92B25" w:rsidRPr="0071712E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Siyosatda</w:t>
      </w:r>
      <w:r w:rsidR="00C92B25" w:rsidRPr="0071712E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ko‘rsatilgan</w:t>
      </w:r>
      <w:r w:rsidR="00C92B25" w:rsidRPr="0071712E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ichki</w:t>
      </w:r>
      <w:r w:rsidR="00C92B25" w:rsidRPr="0071712E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kanallardan</w:t>
      </w:r>
      <w:r w:rsidR="00C92B25" w:rsidRPr="0071712E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foydalanishni</w:t>
      </w:r>
      <w:r w:rsidR="00C92B25" w:rsidRPr="0071712E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tavsiya</w:t>
      </w:r>
      <w:r w:rsidR="00C92B25" w:rsidRPr="0071712E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qiladi</w:t>
      </w:r>
      <w:r w:rsidR="00A73507" w:rsidRPr="0071712E">
        <w:rPr>
          <w:rFonts w:ascii="Arial" w:hAnsi="Arial" w:cs="Arial"/>
          <w:iCs/>
          <w:sz w:val="28"/>
          <w:szCs w:val="28"/>
          <w:lang w:val="uz-Cyrl-UZ" w:eastAsia="it-IT"/>
        </w:rPr>
        <w:t xml:space="preserve">.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Ichki</w:t>
      </w:r>
      <w:r w:rsidR="00D23474" w:rsidRPr="0071712E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xabardor</w:t>
      </w:r>
      <w:r w:rsidR="00D23474" w:rsidRPr="0071712E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qilish</w:t>
      </w:r>
      <w:r w:rsidR="00D23474" w:rsidRPr="0071712E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jamiyatga</w:t>
      </w:r>
      <w:r w:rsidR="00D23474" w:rsidRPr="0071712E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insofsiz</w:t>
      </w:r>
      <w:r w:rsidR="00D23474" w:rsidRPr="0071712E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harakatlar</w:t>
      </w:r>
      <w:r w:rsidR="00D23474" w:rsidRPr="0071712E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sodir</w:t>
      </w:r>
      <w:r w:rsidR="00D23474" w:rsidRPr="0071712E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etilishining</w:t>
      </w:r>
      <w:r w:rsidR="00D23474" w:rsidRPr="0071712E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oldini</w:t>
      </w:r>
      <w:r w:rsidR="00D23474" w:rsidRPr="0071712E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olish</w:t>
      </w:r>
      <w:r w:rsidR="00D23474" w:rsidRPr="0071712E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yoki</w:t>
      </w:r>
      <w:r w:rsidR="00D23474" w:rsidRPr="0071712E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belgilangan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me’yorlarga</w:t>
      </w:r>
      <w:r w:rsidR="00D23474" w:rsidRPr="0071712E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xilof</w:t>
      </w:r>
      <w:r w:rsidR="00D23474" w:rsidRPr="0071712E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xatti</w:t>
      </w:r>
      <w:r w:rsidR="00D23474" w:rsidRPr="0071712E">
        <w:rPr>
          <w:rFonts w:ascii="Arial" w:hAnsi="Arial" w:cs="Arial"/>
          <w:iCs/>
          <w:sz w:val="28"/>
          <w:szCs w:val="28"/>
          <w:lang w:val="uz-Cyrl-UZ" w:eastAsia="it-IT"/>
        </w:rPr>
        <w:t>-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harakatlarga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yo‘l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qo‘yilmasligini</w:t>
      </w:r>
      <w:r w:rsidR="00D23474" w:rsidRPr="0071712E">
        <w:rPr>
          <w:rFonts w:ascii="Arial" w:hAnsi="Arial" w:cs="Arial"/>
          <w:iCs/>
          <w:sz w:val="28"/>
          <w:szCs w:val="28"/>
          <w:lang w:val="uz-Cyrl-UZ" w:eastAsia="it-IT"/>
        </w:rPr>
        <w:t xml:space="preserve">,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shuningdek</w:t>
      </w:r>
      <w:r w:rsidR="00D23474" w:rsidRPr="0071712E">
        <w:rPr>
          <w:rFonts w:ascii="Arial" w:hAnsi="Arial" w:cs="Arial"/>
          <w:iCs/>
          <w:sz w:val="28"/>
          <w:szCs w:val="28"/>
          <w:lang w:val="uz-Cyrl-UZ" w:eastAsia="it-IT"/>
        </w:rPr>
        <w:t xml:space="preserve">,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ta’qibdan</w:t>
      </w:r>
      <w:r w:rsidR="00D23474" w:rsidRPr="0071712E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himoya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qilinishini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 w:rsidR="00F52EDD">
        <w:rPr>
          <w:rFonts w:ascii="Arial" w:hAnsi="Arial" w:cs="Arial"/>
          <w:iCs/>
          <w:sz w:val="28"/>
          <w:szCs w:val="28"/>
          <w:lang w:val="uz-Cyrl-UZ" w:eastAsia="it-IT"/>
        </w:rPr>
        <w:t>ta’minlaydi</w:t>
      </w:r>
      <w:r w:rsidR="00D23474" w:rsidRPr="0071712E">
        <w:rPr>
          <w:rFonts w:ascii="Arial" w:hAnsi="Arial" w:cs="Arial"/>
          <w:iCs/>
          <w:sz w:val="28"/>
          <w:szCs w:val="28"/>
          <w:lang w:val="uz-Cyrl-UZ" w:eastAsia="it-IT"/>
        </w:rPr>
        <w:t>.</w:t>
      </w:r>
    </w:p>
    <w:p w14:paraId="65D39CC0" w14:textId="77777777" w:rsidR="00A26A53" w:rsidRPr="002D2A1F" w:rsidRDefault="00F52EDD" w:rsidP="00E3051B">
      <w:pPr>
        <w:pStyle w:val="af2"/>
        <w:numPr>
          <w:ilvl w:val="0"/>
          <w:numId w:val="13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Arial" w:hAnsi="Arial" w:cs="Arial"/>
          <w:iCs/>
          <w:sz w:val="28"/>
          <w:szCs w:val="28"/>
          <w:lang w:val="uz-Cyrl-UZ" w:eastAsia="it-IT"/>
        </w:rPr>
      </w:pPr>
      <w:r>
        <w:rPr>
          <w:rFonts w:ascii="Arial" w:hAnsi="Arial" w:cs="Arial"/>
          <w:iCs/>
          <w:sz w:val="28"/>
          <w:szCs w:val="28"/>
          <w:lang w:val="uz-Cyrl-UZ" w:eastAsia="it-IT"/>
        </w:rPr>
        <w:t>Jamiyat</w:t>
      </w:r>
      <w:r w:rsidR="00A26A53" w:rsidRPr="002D2A1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alohida</w:t>
      </w:r>
      <w:r w:rsidR="00316DB0" w:rsidRPr="002D2A1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holatlarda</w:t>
      </w:r>
      <w:r w:rsidR="00316DB0" w:rsidRPr="002D2A1F">
        <w:rPr>
          <w:rFonts w:ascii="Arial" w:hAnsi="Arial" w:cs="Arial"/>
          <w:iCs/>
          <w:sz w:val="28"/>
          <w:szCs w:val="28"/>
          <w:lang w:val="uz-Cyrl-UZ" w:eastAsia="it-IT"/>
        </w:rPr>
        <w:t xml:space="preserve">,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ariza</w:t>
      </w:r>
      <w:r w:rsidR="00316DB0" w:rsidRPr="002D2A1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beruvchilar</w:t>
      </w:r>
      <w:r w:rsidR="00316DB0" w:rsidRPr="002D2A1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jamiyatga</w:t>
      </w:r>
      <w:r w:rsidR="00316DB0" w:rsidRPr="002D2A1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nisbatan</w:t>
      </w:r>
      <w:r w:rsidR="00316DB0" w:rsidRPr="002D2A1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chetdan</w:t>
      </w:r>
      <w:r w:rsidR="00316DB0" w:rsidRPr="002D2A1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taxmin</w:t>
      </w:r>
      <w:r w:rsidR="00316DB0" w:rsidRPr="002D2A1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qilinayotgan</w:t>
      </w:r>
      <w:r w:rsidR="00316DB0" w:rsidRPr="002D2A1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me’yorlarga</w:t>
      </w:r>
      <w:r w:rsidR="00316DB0" w:rsidRPr="002D2A1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xilof</w:t>
      </w:r>
      <w:r w:rsidR="00316DB0" w:rsidRPr="002D2A1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harakatlar</w:t>
      </w:r>
      <w:r w:rsidR="002D2A1F" w:rsidRPr="002D2A1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bo‘lishi</w:t>
      </w:r>
      <w:r w:rsidR="002D2A1F" w:rsidRPr="002D2A1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mumkinligi</w:t>
      </w:r>
      <w:r w:rsidR="002D2A1F" w:rsidRPr="002D2A1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haqida</w:t>
      </w:r>
      <w:r w:rsidR="00316DB0" w:rsidRPr="002D2A1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xabar</w:t>
      </w:r>
      <w:r w:rsidR="00316DB0" w:rsidRPr="002D2A1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berishlarini</w:t>
      </w:r>
      <w:r w:rsidR="002D2A1F" w:rsidRPr="002D2A1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ta’minlaydi</w:t>
      </w:r>
      <w:r w:rsidR="00316DB0" w:rsidRPr="002D2A1F">
        <w:rPr>
          <w:rFonts w:ascii="Arial" w:hAnsi="Arial" w:cs="Arial"/>
          <w:iCs/>
          <w:sz w:val="28"/>
          <w:szCs w:val="28"/>
          <w:lang w:val="uz-Cyrl-UZ" w:eastAsia="it-IT"/>
        </w:rPr>
        <w:t xml:space="preserve">.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Bunday</w:t>
      </w:r>
      <w:r w:rsidR="00316DB0" w:rsidRPr="002D2A1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tashqi</w:t>
      </w:r>
      <w:r w:rsidR="00316DB0" w:rsidRPr="002D2A1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xabardor</w:t>
      </w:r>
      <w:r w:rsidR="00316DB0" w:rsidRPr="002D2A1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qilish</w:t>
      </w:r>
      <w:r w:rsidR="00316DB0" w:rsidRPr="002D2A1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ushbu</w:t>
      </w:r>
      <w:r w:rsidR="00316DB0" w:rsidRPr="002D2A1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Siyosatda</w:t>
      </w:r>
      <w:r w:rsidR="002D2A1F" w:rsidRPr="002D2A1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nazarda</w:t>
      </w:r>
      <w:r w:rsidR="00316DB0" w:rsidRPr="002D2A1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tutilgan</w:t>
      </w:r>
      <w:r w:rsidR="00316DB0" w:rsidRPr="002D2A1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himoya</w:t>
      </w:r>
      <w:r w:rsidR="002D2A1F" w:rsidRPr="002D2A1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bilan</w:t>
      </w:r>
      <w:r w:rsidR="002D2A1F" w:rsidRPr="002D2A1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ta’minlanishi</w:t>
      </w:r>
      <w:r w:rsidR="002D2A1F" w:rsidRPr="002D2A1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uchun</w:t>
      </w:r>
      <w:r w:rsidR="00316DB0" w:rsidRPr="002D2A1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ushbu</w:t>
      </w:r>
      <w:r w:rsidR="00316DB0" w:rsidRPr="002D2A1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xabar</w:t>
      </w:r>
      <w:r w:rsidR="00316DB0" w:rsidRPr="002D2A1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quyidagilarning</w:t>
      </w:r>
      <w:r w:rsidR="00316DB0" w:rsidRPr="002D2A1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oldini</w:t>
      </w:r>
      <w:r w:rsidR="00316DB0" w:rsidRPr="002D2A1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olish</w:t>
      </w:r>
      <w:r w:rsidR="00316DB0" w:rsidRPr="002D2A1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uchun</w:t>
      </w:r>
      <w:r w:rsidR="00316DB0" w:rsidRPr="002D2A1F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zarur</w:t>
      </w:r>
      <w:r w:rsidR="00A73507" w:rsidRPr="002D2A1F">
        <w:rPr>
          <w:rFonts w:ascii="Arial" w:hAnsi="Arial" w:cs="Arial"/>
          <w:iCs/>
          <w:sz w:val="28"/>
          <w:szCs w:val="28"/>
          <w:lang w:val="uz-Cyrl-UZ" w:eastAsia="it-IT"/>
        </w:rPr>
        <w:t>:</w:t>
      </w:r>
    </w:p>
    <w:p w14:paraId="02317015" w14:textId="77777777" w:rsidR="002D2A1F" w:rsidRDefault="00F52EDD" w:rsidP="00E3051B">
      <w:pPr>
        <w:pStyle w:val="af2"/>
        <w:tabs>
          <w:tab w:val="left" w:pos="1134"/>
          <w:tab w:val="left" w:pos="1276"/>
        </w:tabs>
        <w:spacing w:after="0" w:line="240" w:lineRule="auto"/>
        <w:ind w:firstLine="567"/>
        <w:rPr>
          <w:rFonts w:ascii="Arial" w:hAnsi="Arial" w:cs="Arial"/>
          <w:sz w:val="28"/>
          <w:szCs w:val="28"/>
          <w:lang w:val="uz-Cyrl-UZ" w:eastAsia="it-IT"/>
        </w:rPr>
      </w:pPr>
      <w:r>
        <w:rPr>
          <w:rFonts w:ascii="Arial" w:hAnsi="Arial" w:cs="Arial"/>
          <w:sz w:val="28"/>
          <w:szCs w:val="28"/>
          <w:lang w:val="uz-Cyrl-UZ" w:eastAsia="it-IT"/>
        </w:rPr>
        <w:t>jamoat</w:t>
      </w:r>
      <w:r w:rsidR="00C10331" w:rsidRPr="002D2A1F">
        <w:rPr>
          <w:rFonts w:ascii="Arial" w:hAnsi="Arial" w:cs="Arial"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sz w:val="28"/>
          <w:szCs w:val="28"/>
          <w:lang w:val="uz-Cyrl-UZ" w:eastAsia="it-IT"/>
        </w:rPr>
        <w:t>xavfsizligi</w:t>
      </w:r>
      <w:r w:rsidR="00C10331" w:rsidRPr="002D2A1F">
        <w:rPr>
          <w:rFonts w:ascii="Arial" w:hAnsi="Arial" w:cs="Arial"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sz w:val="28"/>
          <w:szCs w:val="28"/>
          <w:lang w:val="uz-Cyrl-UZ" w:eastAsia="it-IT"/>
        </w:rPr>
        <w:t>yoki</w:t>
      </w:r>
      <w:r w:rsidR="00C10331" w:rsidRPr="002D2A1F">
        <w:rPr>
          <w:rFonts w:ascii="Arial" w:hAnsi="Arial" w:cs="Arial"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sz w:val="28"/>
          <w:szCs w:val="28"/>
          <w:lang w:val="uz-Cyrl-UZ" w:eastAsia="it-IT"/>
        </w:rPr>
        <w:t>salomatligiga</w:t>
      </w:r>
      <w:r w:rsidR="00C10331" w:rsidRPr="002D2A1F">
        <w:rPr>
          <w:rFonts w:ascii="Arial" w:hAnsi="Arial" w:cs="Arial"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sz w:val="28"/>
          <w:szCs w:val="28"/>
          <w:lang w:val="uz-Cyrl-UZ" w:eastAsia="it-IT"/>
        </w:rPr>
        <w:t>jiddiy</w:t>
      </w:r>
      <w:r w:rsidR="00C10331" w:rsidRPr="002D2A1F">
        <w:rPr>
          <w:rFonts w:ascii="Arial" w:hAnsi="Arial" w:cs="Arial"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sz w:val="28"/>
          <w:szCs w:val="28"/>
          <w:lang w:val="uz-Cyrl-UZ" w:eastAsia="it-IT"/>
        </w:rPr>
        <w:t>tahdidni</w:t>
      </w:r>
      <w:r w:rsidR="00A97F47">
        <w:rPr>
          <w:rFonts w:ascii="Arial" w:hAnsi="Arial" w:cs="Arial"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sz w:val="28"/>
          <w:szCs w:val="28"/>
          <w:lang w:val="uz-Cyrl-UZ" w:eastAsia="it-IT"/>
        </w:rPr>
        <w:t>yuzaga</w:t>
      </w:r>
      <w:r w:rsidR="00A97F47">
        <w:rPr>
          <w:rFonts w:ascii="Arial" w:hAnsi="Arial" w:cs="Arial"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sz w:val="28"/>
          <w:szCs w:val="28"/>
          <w:lang w:val="uz-Cyrl-UZ" w:eastAsia="it-IT"/>
        </w:rPr>
        <w:t>kelishini</w:t>
      </w:r>
      <w:r w:rsidR="00F217B8" w:rsidRPr="002D2A1F">
        <w:rPr>
          <w:rFonts w:ascii="Arial" w:hAnsi="Arial" w:cs="Arial"/>
          <w:sz w:val="28"/>
          <w:szCs w:val="28"/>
          <w:lang w:val="uz-Cyrl-UZ" w:eastAsia="it-IT"/>
        </w:rPr>
        <w:t>;</w:t>
      </w:r>
    </w:p>
    <w:p w14:paraId="3DA5928C" w14:textId="77777777" w:rsidR="00A73507" w:rsidRPr="002D2A1F" w:rsidRDefault="00F52EDD" w:rsidP="00E3051B">
      <w:pPr>
        <w:pStyle w:val="af2"/>
        <w:tabs>
          <w:tab w:val="left" w:pos="1134"/>
          <w:tab w:val="left" w:pos="1276"/>
        </w:tabs>
        <w:spacing w:after="0" w:line="240" w:lineRule="auto"/>
        <w:ind w:firstLine="567"/>
        <w:rPr>
          <w:rFonts w:ascii="Arial" w:hAnsi="Arial" w:cs="Arial"/>
          <w:sz w:val="28"/>
          <w:szCs w:val="28"/>
          <w:lang w:val="uz-Cyrl-UZ" w:eastAsia="it-IT"/>
        </w:rPr>
      </w:pPr>
      <w:r>
        <w:rPr>
          <w:rFonts w:ascii="Arial" w:hAnsi="Arial" w:cs="Arial"/>
          <w:sz w:val="28"/>
          <w:szCs w:val="28"/>
          <w:lang w:val="uz-Cyrl-UZ" w:eastAsia="it-IT"/>
        </w:rPr>
        <w:t>jamiyat</w:t>
      </w:r>
      <w:r w:rsidR="00C10331" w:rsidRPr="002D2A1F">
        <w:rPr>
          <w:rFonts w:ascii="Arial" w:hAnsi="Arial" w:cs="Arial"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sz w:val="28"/>
          <w:szCs w:val="28"/>
          <w:lang w:val="uz-Cyrl-UZ" w:eastAsia="it-IT"/>
        </w:rPr>
        <w:t>faoliyatiga</w:t>
      </w:r>
      <w:r w:rsidR="00C10331" w:rsidRPr="002D2A1F">
        <w:rPr>
          <w:rFonts w:ascii="Arial" w:hAnsi="Arial" w:cs="Arial"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sz w:val="28"/>
          <w:szCs w:val="28"/>
          <w:lang w:val="uz-Cyrl-UZ" w:eastAsia="it-IT"/>
        </w:rPr>
        <w:t>jiddiy</w:t>
      </w:r>
      <w:r w:rsidR="00C10331" w:rsidRPr="002D2A1F">
        <w:rPr>
          <w:rFonts w:ascii="Arial" w:hAnsi="Arial" w:cs="Arial"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sz w:val="28"/>
          <w:szCs w:val="28"/>
          <w:lang w:val="uz-Cyrl-UZ" w:eastAsia="it-IT"/>
        </w:rPr>
        <w:t>ziyon</w:t>
      </w:r>
      <w:r w:rsidR="009A47FD" w:rsidRPr="002D2A1F">
        <w:rPr>
          <w:rFonts w:ascii="Arial" w:hAnsi="Arial" w:cs="Arial"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sz w:val="28"/>
          <w:szCs w:val="28"/>
          <w:lang w:val="uz-Cyrl-UZ" w:eastAsia="it-IT"/>
        </w:rPr>
        <w:t>yoki</w:t>
      </w:r>
      <w:r w:rsidR="002D2A1F">
        <w:rPr>
          <w:rFonts w:ascii="Arial" w:hAnsi="Arial" w:cs="Arial"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sz w:val="28"/>
          <w:szCs w:val="28"/>
          <w:lang w:val="uz-Cyrl-UZ" w:eastAsia="it-IT"/>
        </w:rPr>
        <w:t>milliy</w:t>
      </w:r>
      <w:r w:rsidR="00C10331" w:rsidRPr="002D2A1F">
        <w:rPr>
          <w:rFonts w:ascii="Arial" w:hAnsi="Arial" w:cs="Arial"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sz w:val="28"/>
          <w:szCs w:val="28"/>
          <w:lang w:val="uz-Cyrl-UZ" w:eastAsia="it-IT"/>
        </w:rPr>
        <w:t>va</w:t>
      </w:r>
      <w:r w:rsidR="00C10331" w:rsidRPr="002D2A1F">
        <w:rPr>
          <w:rFonts w:ascii="Arial" w:hAnsi="Arial" w:cs="Arial"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sz w:val="28"/>
          <w:szCs w:val="28"/>
          <w:lang w:val="uz-Cyrl-UZ" w:eastAsia="it-IT"/>
        </w:rPr>
        <w:t>xalqaro</w:t>
      </w:r>
      <w:r w:rsidR="00C10331" w:rsidRPr="002D2A1F">
        <w:rPr>
          <w:rFonts w:ascii="Arial" w:hAnsi="Arial" w:cs="Arial"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sz w:val="28"/>
          <w:szCs w:val="28"/>
          <w:lang w:val="uz-Cyrl-UZ" w:eastAsia="it-IT"/>
        </w:rPr>
        <w:t>huquqning</w:t>
      </w:r>
      <w:r w:rsidR="00C10331" w:rsidRPr="002D2A1F">
        <w:rPr>
          <w:rFonts w:ascii="Arial" w:hAnsi="Arial" w:cs="Arial"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sz w:val="28"/>
          <w:szCs w:val="28"/>
          <w:lang w:val="uz-Cyrl-UZ" w:eastAsia="it-IT"/>
        </w:rPr>
        <w:t>buzilishini</w:t>
      </w:r>
      <w:r w:rsidR="002D2A1F">
        <w:rPr>
          <w:rFonts w:ascii="Arial" w:hAnsi="Arial" w:cs="Arial"/>
          <w:sz w:val="28"/>
          <w:szCs w:val="28"/>
          <w:lang w:val="uz-Cyrl-UZ" w:eastAsia="it-IT"/>
        </w:rPr>
        <w:t>.</w:t>
      </w:r>
    </w:p>
    <w:p w14:paraId="13F3D231" w14:textId="77777777" w:rsidR="00A73507" w:rsidRPr="00A97F47" w:rsidRDefault="00F52EDD" w:rsidP="00E3051B">
      <w:pPr>
        <w:pStyle w:val="af2"/>
        <w:numPr>
          <w:ilvl w:val="0"/>
          <w:numId w:val="13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Arial" w:hAnsi="Arial" w:cs="Arial"/>
          <w:iCs/>
          <w:sz w:val="28"/>
          <w:szCs w:val="28"/>
          <w:lang w:val="uz-Cyrl-UZ" w:eastAsia="it-IT"/>
        </w:rPr>
      </w:pPr>
      <w:r>
        <w:rPr>
          <w:rFonts w:ascii="Arial" w:hAnsi="Arial" w:cs="Arial"/>
          <w:iCs/>
          <w:sz w:val="28"/>
          <w:szCs w:val="28"/>
          <w:lang w:val="uz-Cyrl-UZ" w:eastAsia="it-IT"/>
        </w:rPr>
        <w:t>Tashqi</w:t>
      </w:r>
      <w:r w:rsidR="004E1F70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xabarni</w:t>
      </w:r>
      <w:r w:rsidR="004E1F70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taqdim</w:t>
      </w:r>
      <w:r w:rsidR="004E1F70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etishga</w:t>
      </w:r>
      <w:r w:rsidR="004E1F70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qaror</w:t>
      </w:r>
      <w:r w:rsidR="004E1F70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qilgan</w:t>
      </w:r>
      <w:r w:rsidR="004E1F70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shaxs</w:t>
      </w:r>
      <w:r w:rsidR="004E1F70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,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agar</w:t>
      </w:r>
      <w:r w:rsidR="004E1F70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ushbu</w:t>
      </w:r>
      <w:r w:rsidR="004E1F70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shaxs</w:t>
      </w:r>
      <w:r w:rsidR="004E1F70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bu</w:t>
      </w:r>
      <w:r w:rsidR="004E1F70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haqida</w:t>
      </w:r>
      <w:r w:rsidR="004E1F70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anonim</w:t>
      </w:r>
      <w:r w:rsidR="004E1F70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ravishda</w:t>
      </w:r>
      <w:r w:rsidR="004E1F70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xabar</w:t>
      </w:r>
      <w:r w:rsidR="004E1F70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bermagan</w:t>
      </w:r>
      <w:r w:rsidR="004E1F70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bo‘lsa</w:t>
      </w:r>
      <w:r w:rsidR="004E1F70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,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ushbu</w:t>
      </w:r>
      <w:r w:rsidR="004E1F70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Siyosatga</w:t>
      </w:r>
      <w:r w:rsidR="004E1F70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muvofiq</w:t>
      </w:r>
      <w:r w:rsidR="004E1F70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himoyaning</w:t>
      </w:r>
      <w:r w:rsid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ta’minlanishini</w:t>
      </w:r>
      <w:r w:rsidR="004E1F70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uchun</w:t>
      </w:r>
      <w:r w:rsidR="004E1F70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yuqoridagi</w:t>
      </w:r>
      <w:r w:rsid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shartlarga</w:t>
      </w:r>
      <w:r w:rsidR="004E1F70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qat’iy</w:t>
      </w:r>
      <w:r w:rsidR="004E1F70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rioya</w:t>
      </w:r>
      <w:r w:rsidR="004E1F70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qilishi</w:t>
      </w:r>
      <w:r w:rsid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lozim</w:t>
      </w:r>
      <w:r w:rsidR="004E1F70" w:rsidRPr="00A97F47">
        <w:rPr>
          <w:rFonts w:ascii="Arial" w:hAnsi="Arial" w:cs="Arial"/>
          <w:iCs/>
          <w:sz w:val="28"/>
          <w:szCs w:val="28"/>
          <w:lang w:val="uz-Cyrl-UZ" w:eastAsia="it-IT"/>
        </w:rPr>
        <w:t>.</w:t>
      </w:r>
    </w:p>
    <w:p w14:paraId="0BD3574E" w14:textId="77777777" w:rsidR="00A73507" w:rsidRPr="00A97F47" w:rsidRDefault="00F52EDD" w:rsidP="00E3051B">
      <w:pPr>
        <w:pStyle w:val="af2"/>
        <w:numPr>
          <w:ilvl w:val="0"/>
          <w:numId w:val="13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Arial" w:hAnsi="Arial" w:cs="Arial"/>
          <w:iCs/>
          <w:sz w:val="28"/>
          <w:szCs w:val="28"/>
          <w:lang w:val="uz-Cyrl-UZ" w:eastAsia="it-IT"/>
        </w:rPr>
      </w:pPr>
      <w:r>
        <w:rPr>
          <w:rFonts w:ascii="Arial" w:hAnsi="Arial" w:cs="Arial"/>
          <w:iCs/>
          <w:sz w:val="28"/>
          <w:szCs w:val="28"/>
          <w:lang w:val="uz-Cyrl-UZ" w:eastAsia="it-IT"/>
        </w:rPr>
        <w:t>Jamiyat</w:t>
      </w:r>
      <w:r w:rsidR="00E10C73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himoya</w:t>
      </w:r>
      <w:r w:rsidR="00E10C73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qilinadigan</w:t>
      </w:r>
      <w:r w:rsidR="00E10C73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faoliyat</w:t>
      </w:r>
      <w:r w:rsidR="00E10C73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bilan</w:t>
      </w:r>
      <w:r w:rsidR="00E10C73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shug‘ullanadigan</w:t>
      </w:r>
      <w:r w:rsidR="00E10C73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ariza</w:t>
      </w:r>
      <w:r w:rsidR="00E10C73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beruvchilarni</w:t>
      </w:r>
      <w:r w:rsidR="00E10C73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ta’qib</w:t>
      </w:r>
      <w:r w:rsidR="00E10C73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qilinishini</w:t>
      </w:r>
      <w:r w:rsidR="00E10C73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taqiqlaydi</w:t>
      </w:r>
      <w:r w:rsidR="00E10C73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.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Agar</w:t>
      </w:r>
      <w:r w:rsidR="00A97F47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xodimlar</w:t>
      </w:r>
      <w:r w:rsidR="00A97F47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tomonidan</w:t>
      </w:r>
      <w:r w:rsidR="00E10C73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ta’qiblar</w:t>
      </w:r>
      <w:r w:rsid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aniqlansa</w:t>
      </w:r>
      <w:r w:rsidR="00E10C73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,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intizomiy</w:t>
      </w:r>
      <w:r w:rsidR="00E10C73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jazoga</w:t>
      </w:r>
      <w:r w:rsidR="00E10C73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olib</w:t>
      </w:r>
      <w:r w:rsidR="00E10C73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kelishi</w:t>
      </w:r>
      <w:r w:rsidR="00E10C73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mumkin</w:t>
      </w:r>
      <w:r w:rsidR="00E10C73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bo‘lgan</w:t>
      </w:r>
      <w:r w:rsidR="00E10C73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noto‘g‘ri</w:t>
      </w:r>
      <w:r w:rsidR="00E10C73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xatti</w:t>
      </w:r>
      <w:r w:rsidR="00E10C73" w:rsidRPr="00A97F47">
        <w:rPr>
          <w:rFonts w:ascii="Arial" w:hAnsi="Arial" w:cs="Arial"/>
          <w:iCs/>
          <w:sz w:val="28"/>
          <w:szCs w:val="28"/>
          <w:lang w:val="uz-Cyrl-UZ" w:eastAsia="it-IT"/>
        </w:rPr>
        <w:t>-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harakatlar</w:t>
      </w:r>
      <w:r w:rsid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sifatida</w:t>
      </w:r>
      <w:r w:rsid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baholanadi</w:t>
      </w:r>
      <w:r w:rsidR="00E10C73" w:rsidRPr="00A97F47">
        <w:rPr>
          <w:rFonts w:ascii="Arial" w:hAnsi="Arial" w:cs="Arial"/>
          <w:iCs/>
          <w:sz w:val="28"/>
          <w:szCs w:val="28"/>
          <w:lang w:val="uz-Cyrl-UZ" w:eastAsia="it-IT"/>
        </w:rPr>
        <w:t>.</w:t>
      </w:r>
    </w:p>
    <w:p w14:paraId="45C8F2F9" w14:textId="77777777" w:rsidR="00A73507" w:rsidRDefault="00F52EDD" w:rsidP="00E3051B">
      <w:pPr>
        <w:pStyle w:val="af2"/>
        <w:numPr>
          <w:ilvl w:val="0"/>
          <w:numId w:val="13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Arial" w:hAnsi="Arial" w:cs="Arial"/>
          <w:iCs/>
          <w:sz w:val="28"/>
          <w:szCs w:val="28"/>
          <w:lang w:val="uz-Cyrl-UZ" w:eastAsia="it-IT"/>
        </w:rPr>
      </w:pPr>
      <w:r>
        <w:rPr>
          <w:rFonts w:ascii="Arial" w:hAnsi="Arial" w:cs="Arial"/>
          <w:iCs/>
          <w:sz w:val="28"/>
          <w:szCs w:val="28"/>
          <w:lang w:val="uz-Cyrl-UZ" w:eastAsia="it-IT"/>
        </w:rPr>
        <w:t>O‘ziga</w:t>
      </w:r>
      <w:r w:rsidR="00CA48D7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nisbatan</w:t>
      </w:r>
      <w:r w:rsidR="00CA48D7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ta’qib</w:t>
      </w:r>
      <w:r w:rsidR="00CA48D7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choralari</w:t>
      </w:r>
      <w:r w:rsidR="00CA48D7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qo‘llangan</w:t>
      </w:r>
      <w:r w:rsidR="00CA48D7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deb</w:t>
      </w:r>
      <w:r w:rsidR="00CA48D7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hisoblagan</w:t>
      </w:r>
      <w:r w:rsidR="00CA48D7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har</w:t>
      </w:r>
      <w:r w:rsidR="00CA48D7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qanday</w:t>
      </w:r>
      <w:r w:rsidR="00CA48D7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ariza</w:t>
      </w:r>
      <w:r w:rsidR="00CA48D7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beruvchi</w:t>
      </w:r>
      <w:r w:rsidR="00CA48D7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yuqorida</w:t>
      </w:r>
      <w:r w:rsidR="00CA48D7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ko‘rsatilgan</w:t>
      </w:r>
      <w:r w:rsidR="00CA48D7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xabar</w:t>
      </w:r>
      <w:r w:rsidR="00CA48D7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berish</w:t>
      </w:r>
      <w:r w:rsidR="00CA48D7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kanallaridan</w:t>
      </w:r>
      <w:r w:rsid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foydalangan</w:t>
      </w:r>
      <w:r w:rsid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holda</w:t>
      </w:r>
      <w:r w:rsid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ta’qib</w:t>
      </w:r>
      <w:r w:rsidR="00CA48D7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qilinayotgani</w:t>
      </w:r>
      <w:r w:rsidR="00CA48D7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haqidagi</w:t>
      </w:r>
      <w:r w:rsidR="00CA48D7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da’voni</w:t>
      </w:r>
      <w:r w:rsidR="00CA48D7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tasdiqlovchi</w:t>
      </w:r>
      <w:r w:rsidR="00CA48D7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barcha</w:t>
      </w:r>
      <w:r w:rsidR="00CA48D7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ma’lumotlar</w:t>
      </w:r>
      <w:r w:rsidR="00CA48D7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va</w:t>
      </w:r>
      <w:r w:rsidR="00CA48D7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hujjatlarni</w:t>
      </w:r>
      <w:r w:rsidR="00CA48D7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Komplaens</w:t>
      </w:r>
      <w:r w:rsid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xizmatiga</w:t>
      </w:r>
      <w:r w:rsid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taqdim</w:t>
      </w:r>
      <w:r w:rsidR="00CA48D7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etishi</w:t>
      </w:r>
      <w:r w:rsidR="00CA48D7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kerak</w:t>
      </w:r>
      <w:r w:rsidR="00CA48D7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.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Komplaens</w:t>
      </w:r>
      <w:r w:rsidR="00CA48D7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xizmati</w:t>
      </w:r>
      <w:r w:rsidR="00CA48D7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vakolat</w:t>
      </w:r>
      <w:r w:rsid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doirasida</w:t>
      </w:r>
      <w:r w:rsidR="00CA48D7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lastRenderedPageBreak/>
        <w:t>ta’qibning</w:t>
      </w:r>
      <w:r w:rsidR="00CA48D7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oldini</w:t>
      </w:r>
      <w:r w:rsidR="00CA48D7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olish</w:t>
      </w:r>
      <w:r w:rsidR="00CA48D7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,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shuningdek</w:t>
      </w:r>
      <w:r w:rsidR="00CA48D7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,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ariza</w:t>
      </w:r>
      <w:r w:rsidR="00CA48D7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beruvchi</w:t>
      </w:r>
      <w:r w:rsidR="00CA48D7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bilan</w:t>
      </w:r>
      <w:r w:rsidR="00CA48D7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aloqani</w:t>
      </w:r>
      <w:r w:rsidR="00CA48D7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saqlab</w:t>
      </w:r>
      <w:r w:rsidR="00CA48D7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turish</w:t>
      </w:r>
      <w:r w:rsidR="00CA48D7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va</w:t>
      </w:r>
      <w:r w:rsidR="00CA48D7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xabar</w:t>
      </w:r>
      <w:r w:rsidR="00CA48D7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qilish</w:t>
      </w:r>
      <w:r w:rsidR="00CA48D7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jarayoni</w:t>
      </w:r>
      <w:r w:rsidR="00CA48D7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haqidagi</w:t>
      </w:r>
      <w:r w:rsidR="00CA48D7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ma’lumotlarni</w:t>
      </w:r>
      <w:r w:rsidR="00CA48D7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yangilanishini</w:t>
      </w:r>
      <w:r w:rsid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ta’minlaydi</w:t>
      </w:r>
      <w:r w:rsidR="00CA48D7" w:rsidRPr="00A97F47">
        <w:rPr>
          <w:rFonts w:ascii="Arial" w:hAnsi="Arial" w:cs="Arial"/>
          <w:iCs/>
          <w:sz w:val="28"/>
          <w:szCs w:val="28"/>
          <w:lang w:val="uz-Cyrl-UZ" w:eastAsia="it-IT"/>
        </w:rPr>
        <w:t>.</w:t>
      </w:r>
    </w:p>
    <w:p w14:paraId="491E17AB" w14:textId="77777777" w:rsidR="00E3051B" w:rsidRPr="00A97F47" w:rsidRDefault="00E3051B" w:rsidP="00E3051B">
      <w:pPr>
        <w:pStyle w:val="af2"/>
        <w:tabs>
          <w:tab w:val="left" w:pos="851"/>
          <w:tab w:val="left" w:pos="993"/>
        </w:tabs>
        <w:spacing w:after="0" w:line="240" w:lineRule="auto"/>
        <w:ind w:left="567"/>
        <w:rPr>
          <w:rFonts w:ascii="Arial" w:hAnsi="Arial" w:cs="Arial"/>
          <w:iCs/>
          <w:sz w:val="28"/>
          <w:szCs w:val="28"/>
          <w:lang w:val="uz-Cyrl-UZ" w:eastAsia="it-IT"/>
        </w:rPr>
      </w:pPr>
    </w:p>
    <w:p w14:paraId="227ED377" w14:textId="77777777" w:rsidR="00A73507" w:rsidRPr="00A97F47" w:rsidRDefault="00F52EDD" w:rsidP="00E3051B">
      <w:pPr>
        <w:pStyle w:val="Chartnote"/>
        <w:numPr>
          <w:ilvl w:val="0"/>
          <w:numId w:val="10"/>
        </w:numPr>
        <w:tabs>
          <w:tab w:val="left" w:pos="993"/>
          <w:tab w:val="left" w:pos="1276"/>
        </w:tabs>
        <w:spacing w:after="0" w:line="240" w:lineRule="auto"/>
        <w:ind w:firstLine="567"/>
        <w:jc w:val="center"/>
        <w:rPr>
          <w:rFonts w:ascii="Arial" w:hAnsi="Arial" w:cs="Arial"/>
          <w:b/>
          <w:sz w:val="28"/>
          <w:szCs w:val="28"/>
          <w:lang w:val="uz-Cyrl-UZ"/>
        </w:rPr>
      </w:pPr>
      <w:bookmarkStart w:id="5" w:name="_Hlk76714588"/>
      <w:r>
        <w:rPr>
          <w:rFonts w:ascii="Arial" w:hAnsi="Arial" w:cs="Arial"/>
          <w:b/>
          <w:sz w:val="28"/>
          <w:szCs w:val="28"/>
          <w:lang w:val="uz-Cyrl-UZ"/>
        </w:rPr>
        <w:t>Jalb</w:t>
      </w:r>
      <w:r w:rsidR="00A97F47" w:rsidRPr="00A97F47">
        <w:rPr>
          <w:rFonts w:ascii="Arial" w:hAnsi="Arial" w:cs="Arial"/>
          <w:b/>
          <w:sz w:val="28"/>
          <w:szCs w:val="28"/>
          <w:lang w:val="uz-Cyrl-UZ"/>
        </w:rPr>
        <w:t xml:space="preserve"> </w:t>
      </w:r>
      <w:r>
        <w:rPr>
          <w:rFonts w:ascii="Arial" w:hAnsi="Arial" w:cs="Arial"/>
          <w:b/>
          <w:sz w:val="28"/>
          <w:szCs w:val="28"/>
          <w:lang w:val="uz-Cyrl-UZ"/>
        </w:rPr>
        <w:t>qilingan</w:t>
      </w:r>
      <w:r w:rsidR="00A97F47" w:rsidRPr="00A97F47">
        <w:rPr>
          <w:rFonts w:ascii="Arial" w:hAnsi="Arial" w:cs="Arial"/>
          <w:b/>
          <w:sz w:val="28"/>
          <w:szCs w:val="28"/>
          <w:lang w:val="uz-Cyrl-UZ"/>
        </w:rPr>
        <w:t xml:space="preserve"> </w:t>
      </w:r>
      <w:r>
        <w:rPr>
          <w:rFonts w:ascii="Arial" w:hAnsi="Arial" w:cs="Arial"/>
          <w:b/>
          <w:sz w:val="28"/>
          <w:szCs w:val="28"/>
          <w:lang w:val="uz-Cyrl-UZ"/>
        </w:rPr>
        <w:t>xodimlarning</w:t>
      </w:r>
      <w:r w:rsidR="00A97F47" w:rsidRPr="00A97F47">
        <w:rPr>
          <w:rFonts w:ascii="Arial" w:hAnsi="Arial" w:cs="Arial"/>
          <w:b/>
          <w:sz w:val="28"/>
          <w:szCs w:val="28"/>
          <w:lang w:val="uz-Cyrl-UZ"/>
        </w:rPr>
        <w:t xml:space="preserve"> </w:t>
      </w:r>
      <w:r>
        <w:rPr>
          <w:rFonts w:ascii="Arial" w:hAnsi="Arial" w:cs="Arial"/>
          <w:b/>
          <w:sz w:val="28"/>
          <w:szCs w:val="28"/>
          <w:lang w:val="uz-Cyrl-UZ"/>
        </w:rPr>
        <w:t>huquqlari</w:t>
      </w:r>
    </w:p>
    <w:p w14:paraId="7683359F" w14:textId="77777777" w:rsidR="00A73507" w:rsidRPr="00A97F47" w:rsidRDefault="00F52EDD" w:rsidP="00E3051B">
      <w:pPr>
        <w:pStyle w:val="af2"/>
        <w:numPr>
          <w:ilvl w:val="0"/>
          <w:numId w:val="13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Arial" w:hAnsi="Arial" w:cs="Arial"/>
          <w:iCs/>
          <w:sz w:val="28"/>
          <w:szCs w:val="28"/>
          <w:lang w:val="uz-Cyrl-UZ" w:eastAsia="it-IT"/>
        </w:rPr>
      </w:pPr>
      <w:r>
        <w:rPr>
          <w:rFonts w:ascii="Arial" w:hAnsi="Arial" w:cs="Arial"/>
          <w:iCs/>
          <w:sz w:val="28"/>
          <w:szCs w:val="28"/>
          <w:lang w:val="uz-Cyrl-UZ" w:eastAsia="it-IT"/>
        </w:rPr>
        <w:t>Xabar</w:t>
      </w:r>
      <w:r w:rsidR="00CA48D7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predmeti</w:t>
      </w:r>
      <w:r w:rsidR="00CA48D7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bo‘lgan</w:t>
      </w:r>
      <w:r w:rsidR="00CA48D7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yoki</w:t>
      </w:r>
      <w:r w:rsidR="00CA48D7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bo‘lishi</w:t>
      </w:r>
      <w:r w:rsidR="00CA48D7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mumkin</w:t>
      </w:r>
      <w:r w:rsidR="00CA48D7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bo‘lgan</w:t>
      </w:r>
      <w:r w:rsidR="00CA48D7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xodimlar</w:t>
      </w:r>
      <w:r w:rsidR="00CA48D7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,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agar</w:t>
      </w:r>
      <w:r w:rsidR="00CA48D7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bunday</w:t>
      </w:r>
      <w:r w:rsidR="00CA48D7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xabarnoma</w:t>
      </w:r>
      <w:r w:rsidR="00CA48D7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vaziyatni</w:t>
      </w:r>
      <w:r w:rsidR="00CA48D7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aniqlashtirishga</w:t>
      </w:r>
      <w:r w:rsidR="00CA48D7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to‘sqinlik</w:t>
      </w:r>
      <w:r w:rsidR="00CA48D7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qilmasa</w:t>
      </w:r>
      <w:r w:rsidR="00CA48D7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,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ularga</w:t>
      </w:r>
      <w:r w:rsidR="00CA48D7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qo‘yilgan</w:t>
      </w:r>
      <w:r w:rsidR="00CA48D7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ayblovlar</w:t>
      </w:r>
      <w:r w:rsidR="00CA48D7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to‘g‘risida</w:t>
      </w:r>
      <w:r w:rsidR="00CA48D7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darhol</w:t>
      </w:r>
      <w:r w:rsidR="00CA48D7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xabardor</w:t>
      </w:r>
      <w:r w:rsidR="00CA48D7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qilinishi</w:t>
      </w:r>
      <w:r w:rsidR="00CA48D7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kerak</w:t>
      </w:r>
      <w:r w:rsidR="00AE5D82" w:rsidRPr="00A97F47">
        <w:rPr>
          <w:rFonts w:ascii="Arial" w:hAnsi="Arial" w:cs="Arial"/>
          <w:iCs/>
          <w:sz w:val="28"/>
          <w:szCs w:val="28"/>
          <w:lang w:val="uz-Cyrl-UZ" w:eastAsia="it-IT"/>
        </w:rPr>
        <w:t>.</w:t>
      </w:r>
    </w:p>
    <w:p w14:paraId="22AD1A36" w14:textId="77777777" w:rsidR="00AE5D82" w:rsidRPr="00A97F47" w:rsidRDefault="00F52EDD" w:rsidP="00E3051B">
      <w:pPr>
        <w:pStyle w:val="af2"/>
        <w:numPr>
          <w:ilvl w:val="0"/>
          <w:numId w:val="13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Arial" w:hAnsi="Arial" w:cs="Arial"/>
          <w:iCs/>
          <w:sz w:val="28"/>
          <w:szCs w:val="28"/>
          <w:lang w:val="uz-Cyrl-UZ" w:eastAsia="it-IT"/>
        </w:rPr>
      </w:pPr>
      <w:bookmarkStart w:id="6" w:name="_Toc75290589"/>
      <w:bookmarkStart w:id="7" w:name="_Toc76655529"/>
      <w:bookmarkEnd w:id="5"/>
      <w:r>
        <w:rPr>
          <w:rFonts w:ascii="Arial" w:hAnsi="Arial" w:cs="Arial"/>
          <w:iCs/>
          <w:sz w:val="28"/>
          <w:szCs w:val="28"/>
          <w:lang w:val="uz-Cyrl-UZ" w:eastAsia="it-IT"/>
        </w:rPr>
        <w:t>Qoidabuzarliklar</w:t>
      </w:r>
      <w:r w:rsidR="00485EE2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haqida</w:t>
      </w:r>
      <w:r w:rsidR="00485EE2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xabar</w:t>
      </w:r>
      <w:r w:rsidR="00485EE2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berish</w:t>
      </w:r>
      <w:r w:rsidR="00485EE2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va</w:t>
      </w:r>
      <w:r w:rsidR="00485EE2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keyingi</w:t>
      </w:r>
      <w:r w:rsidR="00485EE2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tartib</w:t>
      </w:r>
      <w:r w:rsidR="00485EE2" w:rsidRPr="00A97F47">
        <w:rPr>
          <w:rFonts w:ascii="Arial" w:hAnsi="Arial" w:cs="Arial"/>
          <w:iCs/>
          <w:sz w:val="28"/>
          <w:szCs w:val="28"/>
          <w:lang w:val="uz-Cyrl-UZ" w:eastAsia="it-IT"/>
        </w:rPr>
        <w:t>-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taomillar</w:t>
      </w:r>
      <w:r w:rsidR="00485EE2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shaxsiy</w:t>
      </w:r>
      <w:r w:rsidR="00485EE2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ma’lumotlarni</w:t>
      </w:r>
      <w:r w:rsidR="00485EE2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qayta</w:t>
      </w:r>
      <w:r w:rsidR="00485EE2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ishlash</w:t>
      </w:r>
      <w:r w:rsidR="00485EE2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bilan</w:t>
      </w:r>
      <w:r w:rsidR="00485EE2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bog‘liq</w:t>
      </w:r>
      <w:r w:rsidR="00485EE2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bo‘lganligi</w:t>
      </w:r>
      <w:r w:rsidR="00485EE2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sababli</w:t>
      </w:r>
      <w:r w:rsidR="00485EE2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,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ushbu</w:t>
      </w:r>
      <w:r w:rsidR="00485EE2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ma’lumotlar</w:t>
      </w:r>
      <w:r w:rsidR="00485EE2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amaldagi</w:t>
      </w:r>
      <w:r w:rsidR="00485EE2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me’yoriy</w:t>
      </w:r>
      <w:r w:rsidR="00485EE2" w:rsidRPr="00A97F47">
        <w:rPr>
          <w:rFonts w:ascii="Arial" w:hAnsi="Arial" w:cs="Arial"/>
          <w:iCs/>
          <w:sz w:val="28"/>
          <w:szCs w:val="28"/>
          <w:lang w:val="uz-Cyrl-UZ" w:eastAsia="it-IT"/>
        </w:rPr>
        <w:t>-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huquqiy</w:t>
      </w:r>
      <w:r w:rsidR="00485EE2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hujjatlarda</w:t>
      </w:r>
      <w:r w:rsidR="00485EE2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va</w:t>
      </w:r>
      <w:r w:rsidR="00485EE2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shaxsiy</w:t>
      </w:r>
      <w:r w:rsidR="00485EE2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ma’lumotlarni</w:t>
      </w:r>
      <w:r w:rsidR="00485EE2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himoya</w:t>
      </w:r>
      <w:r w:rsidR="00485EE2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qilish</w:t>
      </w:r>
      <w:r w:rsidR="00485EE2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bo‘yicha</w:t>
      </w:r>
      <w:r w:rsidR="00485EE2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jamiyatning</w:t>
      </w:r>
      <w:r w:rsidR="00485EE2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ichki</w:t>
      </w:r>
      <w:r w:rsidR="001B7BA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hujjatlarida</w:t>
      </w:r>
      <w:r w:rsidR="00485EE2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belgilangan</w:t>
      </w:r>
      <w:r w:rsidR="00485EE2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qoidalarga</w:t>
      </w:r>
      <w:r w:rsidR="00485EE2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muvofiq</w:t>
      </w:r>
      <w:r w:rsidR="00485EE2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ko‘rib</w:t>
      </w:r>
      <w:r w:rsidR="00485EE2" w:rsidRPr="00A97F47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chiqiladi</w:t>
      </w:r>
      <w:r w:rsidR="00485EE2" w:rsidRPr="00A97F47">
        <w:rPr>
          <w:rFonts w:ascii="Arial" w:hAnsi="Arial" w:cs="Arial"/>
          <w:iCs/>
          <w:sz w:val="28"/>
          <w:szCs w:val="28"/>
          <w:lang w:val="uz-Cyrl-UZ" w:eastAsia="it-IT"/>
        </w:rPr>
        <w:t>.</w:t>
      </w:r>
    </w:p>
    <w:bookmarkEnd w:id="6"/>
    <w:bookmarkEnd w:id="7"/>
    <w:p w14:paraId="65D3506C" w14:textId="77777777" w:rsidR="00A73507" w:rsidRPr="001B7BA3" w:rsidRDefault="00F52EDD" w:rsidP="00E3051B">
      <w:pPr>
        <w:pStyle w:val="af2"/>
        <w:numPr>
          <w:ilvl w:val="0"/>
          <w:numId w:val="13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Arial" w:hAnsi="Arial" w:cs="Arial"/>
          <w:iCs/>
          <w:sz w:val="28"/>
          <w:szCs w:val="28"/>
          <w:lang w:val="uz-Cyrl-UZ" w:eastAsia="it-IT"/>
        </w:rPr>
      </w:pPr>
      <w:r>
        <w:rPr>
          <w:rFonts w:ascii="Arial" w:hAnsi="Arial" w:cs="Arial"/>
          <w:iCs/>
          <w:sz w:val="28"/>
          <w:szCs w:val="28"/>
          <w:lang w:val="uz-Cyrl-UZ" w:eastAsia="it-IT"/>
        </w:rPr>
        <w:t>Ushbu</w:t>
      </w:r>
      <w:r w:rsidR="00B837B8" w:rsidRPr="001B7BA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Siyosat</w:t>
      </w:r>
      <w:r w:rsidR="00E8641F" w:rsidRPr="001B7BA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uchun</w:t>
      </w:r>
      <w:r w:rsidR="00E8641F" w:rsidRPr="001B7BA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mas’ul</w:t>
      </w:r>
      <w:r w:rsidR="00E8641F" w:rsidRPr="001B7BA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bo‘lim</w:t>
      </w:r>
      <w:r w:rsidR="00E8641F" w:rsidRPr="001B7BA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Komplaens</w:t>
      </w:r>
      <w:r w:rsidR="00B837B8" w:rsidRPr="001B7BA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xizmati</w:t>
      </w:r>
      <w:r w:rsidR="001B7BA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hisoblanadi</w:t>
      </w:r>
      <w:r w:rsidR="00B837B8" w:rsidRPr="001B7BA3">
        <w:rPr>
          <w:rFonts w:ascii="Arial" w:hAnsi="Arial" w:cs="Arial"/>
          <w:iCs/>
          <w:sz w:val="28"/>
          <w:szCs w:val="28"/>
          <w:lang w:val="uz-Cyrl-UZ" w:eastAsia="it-IT"/>
        </w:rPr>
        <w:t xml:space="preserve">.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Komplaens</w:t>
      </w:r>
      <w:r w:rsidR="00B837B8" w:rsidRPr="001B7BA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xizmati</w:t>
      </w:r>
      <w:r w:rsidR="00B837B8" w:rsidRPr="001B7BA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Siyosatning</w:t>
      </w:r>
      <w:r w:rsidR="001B7BA3" w:rsidRPr="001B7BA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dolzarbligini</w:t>
      </w:r>
      <w:r w:rsidR="00B837B8" w:rsidRPr="001B7BA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ta’minlash</w:t>
      </w:r>
      <w:r w:rsidR="00B837B8" w:rsidRPr="001B7BA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va</w:t>
      </w:r>
      <w:r w:rsidR="00B837B8" w:rsidRPr="001B7BA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ilg‘or</w:t>
      </w:r>
      <w:r w:rsidR="00B837B8" w:rsidRPr="001B7BA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tajribalarni</w:t>
      </w:r>
      <w:r w:rsidR="00B837B8" w:rsidRPr="001B7BA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namoyish</w:t>
      </w:r>
      <w:r w:rsidR="00B837B8" w:rsidRPr="001B7BA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etish</w:t>
      </w:r>
      <w:r w:rsidR="00B837B8" w:rsidRPr="001B7BA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uchun</w:t>
      </w:r>
      <w:r w:rsidR="00B837B8" w:rsidRPr="001B7BA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javobgardir</w:t>
      </w:r>
      <w:r w:rsidR="00B837B8" w:rsidRPr="001B7BA3">
        <w:rPr>
          <w:rFonts w:ascii="Arial" w:hAnsi="Arial" w:cs="Arial"/>
          <w:iCs/>
          <w:sz w:val="28"/>
          <w:szCs w:val="28"/>
          <w:lang w:val="uz-Cyrl-UZ" w:eastAsia="it-IT"/>
        </w:rPr>
        <w:t xml:space="preserve">.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Vakolatli</w:t>
      </w:r>
      <w:r w:rsidR="00B837B8" w:rsidRPr="001B7BA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xodim</w:t>
      </w:r>
      <w:r w:rsidR="00B837B8" w:rsidRPr="001B7BA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Siyosatning</w:t>
      </w:r>
      <w:r w:rsidR="00B837B8" w:rsidRPr="001B7BA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samarali</w:t>
      </w:r>
      <w:r w:rsidR="00B837B8" w:rsidRPr="001B7BA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qo‘llanilishini</w:t>
      </w:r>
      <w:r w:rsidR="00B837B8" w:rsidRPr="001B7BA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ta’minlash</w:t>
      </w:r>
      <w:r w:rsidR="00B837B8" w:rsidRPr="001B7BA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uchun</w:t>
      </w:r>
      <w:r w:rsidR="00B837B8" w:rsidRPr="001B7BA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mas’uldir</w:t>
      </w:r>
      <w:r w:rsidR="00B837B8" w:rsidRPr="001B7BA3">
        <w:rPr>
          <w:rFonts w:ascii="Arial" w:hAnsi="Arial" w:cs="Arial"/>
          <w:iCs/>
          <w:sz w:val="28"/>
          <w:szCs w:val="28"/>
          <w:lang w:val="uz-Cyrl-UZ" w:eastAsia="it-IT"/>
        </w:rPr>
        <w:t>.</w:t>
      </w:r>
    </w:p>
    <w:p w14:paraId="76C13206" w14:textId="77777777" w:rsidR="00A73507" w:rsidRPr="001B7BA3" w:rsidRDefault="00F52EDD" w:rsidP="00E3051B">
      <w:pPr>
        <w:pStyle w:val="af2"/>
        <w:numPr>
          <w:ilvl w:val="0"/>
          <w:numId w:val="13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Arial" w:hAnsi="Arial" w:cs="Arial"/>
          <w:iCs/>
          <w:sz w:val="28"/>
          <w:szCs w:val="28"/>
          <w:lang w:val="uz-Cyrl-UZ" w:eastAsia="it-IT"/>
        </w:rPr>
      </w:pPr>
      <w:r>
        <w:rPr>
          <w:rFonts w:ascii="Arial" w:hAnsi="Arial" w:cs="Arial"/>
          <w:iCs/>
          <w:sz w:val="28"/>
          <w:szCs w:val="28"/>
          <w:lang w:val="uz-Cyrl-UZ" w:eastAsia="it-IT"/>
        </w:rPr>
        <w:t>Har</w:t>
      </w:r>
      <w:r w:rsidR="005F73E5" w:rsidRPr="001B7BA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bir</w:t>
      </w:r>
      <w:r w:rsidR="005F73E5" w:rsidRPr="001B7BA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rahbar</w:t>
      </w:r>
      <w:r w:rsidR="005F73E5" w:rsidRPr="001B7BA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o‘zining</w:t>
      </w:r>
      <w:r w:rsidR="005F73E5" w:rsidRPr="001B7BA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funksional</w:t>
      </w:r>
      <w:r w:rsidR="005F73E5" w:rsidRPr="001B7BA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javobgarligi</w:t>
      </w:r>
      <w:r w:rsidR="005F73E5" w:rsidRPr="001B7BA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doirasida</w:t>
      </w:r>
      <w:r w:rsidR="005F73E5" w:rsidRPr="001B7BA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ushbu</w:t>
      </w:r>
      <w:r w:rsidR="005F73E5" w:rsidRPr="001B7BA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Siyosatga</w:t>
      </w:r>
      <w:r w:rsidR="005F73E5" w:rsidRPr="001B7BA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rioya</w:t>
      </w:r>
      <w:r w:rsidR="005F73E5" w:rsidRPr="001B7BA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qilishi</w:t>
      </w:r>
      <w:r w:rsidR="005F73E5" w:rsidRPr="001B7BA3">
        <w:rPr>
          <w:rFonts w:ascii="Arial" w:hAnsi="Arial" w:cs="Arial"/>
          <w:iCs/>
          <w:sz w:val="28"/>
          <w:szCs w:val="28"/>
          <w:lang w:val="uz-Cyrl-UZ" w:eastAsia="it-IT"/>
        </w:rPr>
        <w:t xml:space="preserve">,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namuna</w:t>
      </w:r>
      <w:r w:rsidR="005F73E5" w:rsidRPr="001B7BA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bo‘lishi</w:t>
      </w:r>
      <w:r w:rsidR="005F73E5" w:rsidRPr="001B7BA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va</w:t>
      </w:r>
      <w:r w:rsidR="005F73E5" w:rsidRPr="001B7BA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qo‘l</w:t>
      </w:r>
      <w:r w:rsidR="005F73E5" w:rsidRPr="001B7BA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ostidagi</w:t>
      </w:r>
      <w:r w:rsidR="005F73E5" w:rsidRPr="001B7BA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xodimlarga</w:t>
      </w:r>
      <w:r w:rsidR="005F73E5" w:rsidRPr="001B7BA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ko‘rsatmalar</w:t>
      </w:r>
      <w:r w:rsidR="005F73E5" w:rsidRPr="001B7BA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berishi</w:t>
      </w:r>
      <w:r w:rsidR="005F73E5" w:rsidRPr="001B7BA3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shart</w:t>
      </w:r>
      <w:r w:rsidR="005F73E5" w:rsidRPr="001B7BA3">
        <w:rPr>
          <w:rFonts w:ascii="Arial" w:hAnsi="Arial" w:cs="Arial"/>
          <w:iCs/>
          <w:sz w:val="28"/>
          <w:szCs w:val="28"/>
          <w:lang w:val="uz-Cyrl-UZ" w:eastAsia="it-IT"/>
        </w:rPr>
        <w:t>.</w:t>
      </w:r>
    </w:p>
    <w:p w14:paraId="6CA8F482" w14:textId="77777777" w:rsidR="00A73507" w:rsidRDefault="00F52EDD" w:rsidP="00E3051B">
      <w:pPr>
        <w:pStyle w:val="Chartnote"/>
        <w:numPr>
          <w:ilvl w:val="0"/>
          <w:numId w:val="10"/>
        </w:numPr>
        <w:tabs>
          <w:tab w:val="left" w:pos="993"/>
          <w:tab w:val="left" w:pos="1276"/>
        </w:tabs>
        <w:spacing w:after="0" w:line="240" w:lineRule="auto"/>
        <w:ind w:firstLine="567"/>
        <w:jc w:val="center"/>
        <w:rPr>
          <w:rFonts w:ascii="Arial" w:hAnsi="Arial" w:cs="Arial"/>
          <w:b/>
          <w:sz w:val="28"/>
          <w:szCs w:val="28"/>
          <w:lang w:val="uz-Cyrl-UZ"/>
        </w:rPr>
      </w:pPr>
      <w:bookmarkStart w:id="8" w:name="_Toc83977324"/>
      <w:bookmarkStart w:id="9" w:name="_Toc83972671"/>
      <w:r>
        <w:rPr>
          <w:rFonts w:ascii="Arial" w:hAnsi="Arial" w:cs="Arial"/>
          <w:b/>
          <w:sz w:val="28"/>
          <w:szCs w:val="28"/>
          <w:lang w:val="uz-Cyrl-UZ"/>
        </w:rPr>
        <w:t>Qoidabuzarliklar</w:t>
      </w:r>
      <w:r w:rsidR="001B7BA3" w:rsidRPr="001B7BA3">
        <w:rPr>
          <w:rFonts w:ascii="Arial" w:hAnsi="Arial" w:cs="Arial"/>
          <w:b/>
          <w:sz w:val="28"/>
          <w:szCs w:val="28"/>
          <w:lang w:val="uz-Cyrl-UZ"/>
        </w:rPr>
        <w:t xml:space="preserve"> </w:t>
      </w:r>
      <w:r>
        <w:rPr>
          <w:rFonts w:ascii="Arial" w:hAnsi="Arial" w:cs="Arial"/>
          <w:b/>
          <w:sz w:val="28"/>
          <w:szCs w:val="28"/>
          <w:lang w:val="uz-Cyrl-UZ"/>
        </w:rPr>
        <w:t>haqida</w:t>
      </w:r>
      <w:r w:rsidR="005F73E5" w:rsidRPr="001B7BA3">
        <w:rPr>
          <w:rFonts w:ascii="Arial" w:hAnsi="Arial" w:cs="Arial"/>
          <w:b/>
          <w:sz w:val="28"/>
          <w:szCs w:val="28"/>
          <w:lang w:val="uz-Cyrl-UZ"/>
        </w:rPr>
        <w:t xml:space="preserve"> </w:t>
      </w:r>
      <w:r>
        <w:rPr>
          <w:rFonts w:ascii="Arial" w:hAnsi="Arial" w:cs="Arial"/>
          <w:b/>
          <w:sz w:val="28"/>
          <w:szCs w:val="28"/>
          <w:lang w:val="uz-Cyrl-UZ"/>
        </w:rPr>
        <w:t>xabardor</w:t>
      </w:r>
      <w:r w:rsidR="005F73E5" w:rsidRPr="001B7BA3">
        <w:rPr>
          <w:rFonts w:ascii="Arial" w:hAnsi="Arial" w:cs="Arial"/>
          <w:b/>
          <w:sz w:val="28"/>
          <w:szCs w:val="28"/>
          <w:lang w:val="uz-Cyrl-UZ"/>
        </w:rPr>
        <w:t xml:space="preserve"> </w:t>
      </w:r>
      <w:r>
        <w:rPr>
          <w:rFonts w:ascii="Arial" w:hAnsi="Arial" w:cs="Arial"/>
          <w:b/>
          <w:sz w:val="28"/>
          <w:szCs w:val="28"/>
          <w:lang w:val="uz-Cyrl-UZ"/>
        </w:rPr>
        <w:t>qilish</w:t>
      </w:r>
      <w:r w:rsidR="005F73E5" w:rsidRPr="001B7BA3">
        <w:rPr>
          <w:rFonts w:ascii="Arial" w:hAnsi="Arial" w:cs="Arial"/>
          <w:b/>
          <w:sz w:val="28"/>
          <w:szCs w:val="28"/>
          <w:lang w:val="uz-Cyrl-UZ"/>
        </w:rPr>
        <w:t xml:space="preserve"> </w:t>
      </w:r>
      <w:r>
        <w:rPr>
          <w:rFonts w:ascii="Arial" w:hAnsi="Arial" w:cs="Arial"/>
          <w:b/>
          <w:sz w:val="28"/>
          <w:szCs w:val="28"/>
          <w:lang w:val="uz-Cyrl-UZ"/>
        </w:rPr>
        <w:t>siyosati</w:t>
      </w:r>
      <w:r w:rsidR="001B7BA3">
        <w:rPr>
          <w:rFonts w:ascii="Arial" w:hAnsi="Arial" w:cs="Arial"/>
          <w:b/>
          <w:sz w:val="28"/>
          <w:szCs w:val="28"/>
          <w:lang w:val="uz-Cyrl-UZ"/>
        </w:rPr>
        <w:t xml:space="preserve"> </w:t>
      </w:r>
      <w:r>
        <w:rPr>
          <w:rFonts w:ascii="Arial" w:hAnsi="Arial" w:cs="Arial"/>
          <w:b/>
          <w:sz w:val="28"/>
          <w:szCs w:val="28"/>
          <w:lang w:val="uz-Cyrl-UZ"/>
        </w:rPr>
        <w:t>me’yorlariga</w:t>
      </w:r>
      <w:r w:rsidR="001B7BA3">
        <w:rPr>
          <w:rFonts w:ascii="Arial" w:hAnsi="Arial" w:cs="Arial"/>
          <w:b/>
          <w:sz w:val="28"/>
          <w:szCs w:val="28"/>
          <w:lang w:val="uz-Cyrl-UZ"/>
        </w:rPr>
        <w:t xml:space="preserve"> </w:t>
      </w:r>
      <w:r>
        <w:rPr>
          <w:rFonts w:ascii="Arial" w:hAnsi="Arial" w:cs="Arial"/>
          <w:b/>
          <w:sz w:val="28"/>
          <w:szCs w:val="28"/>
          <w:lang w:val="uz-Cyrl-UZ"/>
        </w:rPr>
        <w:t>amal</w:t>
      </w:r>
      <w:r w:rsidR="001B7BA3">
        <w:rPr>
          <w:rFonts w:ascii="Arial" w:hAnsi="Arial" w:cs="Arial"/>
          <w:b/>
          <w:sz w:val="28"/>
          <w:szCs w:val="28"/>
          <w:lang w:val="uz-Cyrl-UZ"/>
        </w:rPr>
        <w:t xml:space="preserve"> </w:t>
      </w:r>
      <w:r>
        <w:rPr>
          <w:rFonts w:ascii="Arial" w:hAnsi="Arial" w:cs="Arial"/>
          <w:b/>
          <w:sz w:val="28"/>
          <w:szCs w:val="28"/>
          <w:lang w:val="uz-Cyrl-UZ"/>
        </w:rPr>
        <w:t>qilinishi</w:t>
      </w:r>
      <w:r w:rsidR="001B7BA3">
        <w:rPr>
          <w:rFonts w:ascii="Arial" w:hAnsi="Arial" w:cs="Arial"/>
          <w:b/>
          <w:sz w:val="28"/>
          <w:szCs w:val="28"/>
          <w:lang w:val="uz-Cyrl-UZ"/>
        </w:rPr>
        <w:t xml:space="preserve"> </w:t>
      </w:r>
      <w:r>
        <w:rPr>
          <w:rFonts w:ascii="Arial" w:hAnsi="Arial" w:cs="Arial"/>
          <w:b/>
          <w:sz w:val="28"/>
          <w:szCs w:val="28"/>
          <w:lang w:val="uz-Cyrl-UZ"/>
        </w:rPr>
        <w:t>ustidan</w:t>
      </w:r>
      <w:r w:rsidR="005F73E5" w:rsidRPr="001B7BA3">
        <w:rPr>
          <w:rFonts w:ascii="Arial" w:hAnsi="Arial" w:cs="Arial"/>
          <w:b/>
          <w:sz w:val="28"/>
          <w:szCs w:val="28"/>
          <w:lang w:val="uz-Cyrl-UZ"/>
        </w:rPr>
        <w:t xml:space="preserve"> </w:t>
      </w:r>
      <w:bookmarkEnd w:id="8"/>
      <w:bookmarkEnd w:id="9"/>
      <w:r>
        <w:rPr>
          <w:rFonts w:ascii="Arial" w:hAnsi="Arial" w:cs="Arial"/>
          <w:b/>
          <w:sz w:val="28"/>
          <w:szCs w:val="28"/>
          <w:lang w:val="uz-Cyrl-UZ"/>
        </w:rPr>
        <w:t>nazorati</w:t>
      </w:r>
    </w:p>
    <w:p w14:paraId="28B90176" w14:textId="77777777" w:rsidR="00E3051B" w:rsidRPr="001B7BA3" w:rsidRDefault="00E3051B" w:rsidP="00E3051B">
      <w:pPr>
        <w:pStyle w:val="Chartnote"/>
        <w:tabs>
          <w:tab w:val="left" w:pos="993"/>
          <w:tab w:val="left" w:pos="1276"/>
        </w:tabs>
        <w:spacing w:after="0" w:line="240" w:lineRule="auto"/>
        <w:ind w:left="927"/>
        <w:rPr>
          <w:rFonts w:ascii="Arial" w:hAnsi="Arial" w:cs="Arial"/>
          <w:b/>
          <w:sz w:val="28"/>
          <w:szCs w:val="28"/>
          <w:lang w:val="uz-Cyrl-UZ"/>
        </w:rPr>
      </w:pPr>
    </w:p>
    <w:p w14:paraId="5C79C470" w14:textId="77777777" w:rsidR="001B7BA3" w:rsidRPr="001B7BA3" w:rsidRDefault="00F52EDD" w:rsidP="00E3051B">
      <w:pPr>
        <w:pStyle w:val="af2"/>
        <w:numPr>
          <w:ilvl w:val="0"/>
          <w:numId w:val="13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Arial" w:hAnsi="Arial" w:cs="Arial"/>
          <w:iCs/>
          <w:sz w:val="28"/>
          <w:szCs w:val="28"/>
          <w:lang w:val="uz-Cyrl-UZ" w:eastAsia="it-IT"/>
        </w:rPr>
      </w:pPr>
      <w:bookmarkStart w:id="10" w:name="_Hlk137294792"/>
      <w:r>
        <w:rPr>
          <w:rFonts w:ascii="Arial" w:hAnsi="Arial" w:cs="Arial"/>
          <w:iCs/>
          <w:sz w:val="28"/>
          <w:szCs w:val="28"/>
          <w:lang w:val="uz-Cyrl-UZ" w:eastAsia="it-IT"/>
        </w:rPr>
        <w:t>Komplaens</w:t>
      </w:r>
      <w:r w:rsidR="001B7BA3" w:rsidRPr="007A51AE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xizmati</w:t>
      </w:r>
      <w:r w:rsidR="001B7BA3" w:rsidRPr="007A51AE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Siyosatni</w:t>
      </w:r>
      <w:r w:rsidR="001B7BA3" w:rsidRPr="007A51AE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kamida</w:t>
      </w:r>
      <w:r w:rsidR="001B7BA3" w:rsidRPr="007A51AE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ikki</w:t>
      </w:r>
      <w:r w:rsidR="001B7BA3" w:rsidRPr="007A51AE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yilda</w:t>
      </w:r>
      <w:r w:rsidR="001B7BA3" w:rsidRPr="007A51AE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bir</w:t>
      </w:r>
      <w:r w:rsidR="001B7BA3" w:rsidRPr="007A51AE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marta</w:t>
      </w:r>
      <w:r w:rsidR="001B7BA3" w:rsidRPr="007A51AE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yoki</w:t>
      </w:r>
      <w:r w:rsidR="001B7BA3" w:rsidRPr="007A51AE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zaruratga</w:t>
      </w:r>
      <w:r w:rsidR="001B7BA3" w:rsidRPr="007A51AE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ko‘ra</w:t>
      </w:r>
      <w:r w:rsidR="001B7BA3" w:rsidRPr="007A51AE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vaqti</w:t>
      </w:r>
      <w:r w:rsidR="001B7BA3" w:rsidRPr="007A51AE">
        <w:rPr>
          <w:rFonts w:ascii="Arial" w:hAnsi="Arial" w:cs="Arial"/>
          <w:iCs/>
          <w:sz w:val="28"/>
          <w:szCs w:val="28"/>
          <w:lang w:val="uz-Cyrl-UZ" w:eastAsia="it-IT"/>
        </w:rPr>
        <w:t>-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vaqti</w:t>
      </w:r>
      <w:r w:rsidR="001B7BA3" w:rsidRPr="007A51AE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bilan</w:t>
      </w:r>
      <w:r w:rsidR="001B7BA3" w:rsidRPr="007A51AE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Siyosatning</w:t>
      </w:r>
      <w:r w:rsidR="001B7BA3" w:rsidRPr="007A51AE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maqsadlari</w:t>
      </w:r>
      <w:r w:rsidR="001B7BA3" w:rsidRPr="007A51AE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yo‘lida</w:t>
      </w:r>
      <w:r w:rsidR="001B7BA3" w:rsidRPr="007A51AE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zarur</w:t>
      </w:r>
      <w:r w:rsidR="001B7BA3" w:rsidRPr="007A51AE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o‘zgarishlar</w:t>
      </w:r>
      <w:r w:rsidR="001B7BA3" w:rsidRPr="007A51AE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va</w:t>
      </w:r>
      <w:r w:rsidR="001B7BA3" w:rsidRPr="007A51AE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qo‘shimchalarni</w:t>
      </w:r>
      <w:r w:rsidR="001B7BA3" w:rsidRPr="007A51AE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aniqlash</w:t>
      </w:r>
      <w:r w:rsidR="001B7BA3" w:rsidRPr="007A51AE">
        <w:rPr>
          <w:rFonts w:ascii="Arial" w:hAnsi="Arial" w:cs="Arial"/>
          <w:iCs/>
          <w:sz w:val="28"/>
          <w:szCs w:val="28"/>
          <w:lang w:val="uz-Cyrl-UZ" w:eastAsia="it-IT"/>
        </w:rPr>
        <w:t xml:space="preserve">,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shuningdek</w:t>
      </w:r>
      <w:r w:rsidR="001B7BA3" w:rsidRPr="007A51AE">
        <w:rPr>
          <w:rFonts w:ascii="Arial" w:hAnsi="Arial" w:cs="Arial"/>
          <w:iCs/>
          <w:sz w:val="28"/>
          <w:szCs w:val="28"/>
          <w:lang w:val="uz-Cyrl-UZ" w:eastAsia="it-IT"/>
        </w:rPr>
        <w:t xml:space="preserve">,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amaldagi</w:t>
      </w:r>
      <w:r w:rsidR="001B7BA3" w:rsidRPr="007A51AE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qonunchilik</w:t>
      </w:r>
      <w:r w:rsidR="001B7BA3" w:rsidRPr="007A51AE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hujjatlari</w:t>
      </w:r>
      <w:r w:rsidR="001B7BA3" w:rsidRPr="008D1F75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va</w:t>
      </w:r>
      <w:r w:rsidR="001B7BA3" w:rsidRPr="008D1F75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ichki</w:t>
      </w:r>
      <w:r w:rsidR="001B7BA3" w:rsidRPr="008D1F75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siyosatga</w:t>
      </w:r>
      <w:r w:rsidR="001B7BA3" w:rsidRPr="008D1F75">
        <w:rPr>
          <w:rFonts w:ascii="Arial" w:hAnsi="Arial" w:cs="Arial"/>
          <w:iCs/>
          <w:sz w:val="28"/>
          <w:szCs w:val="28"/>
          <w:lang w:val="uz-Cyrl-UZ" w:eastAsia="it-IT"/>
        </w:rPr>
        <w:t xml:space="preserve">,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jamiyatning</w:t>
      </w:r>
      <w:r w:rsidR="001B7BA3" w:rsidRPr="008D1F75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tartib</w:t>
      </w:r>
      <w:r w:rsidR="001B7BA3" w:rsidRPr="008D1F75">
        <w:rPr>
          <w:rFonts w:ascii="Arial" w:hAnsi="Arial" w:cs="Arial"/>
          <w:iCs/>
          <w:sz w:val="28"/>
          <w:szCs w:val="28"/>
          <w:lang w:val="uz-Cyrl-UZ" w:eastAsia="it-IT"/>
        </w:rPr>
        <w:t>-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taomillariga</w:t>
      </w:r>
      <w:r w:rsidR="001B7BA3" w:rsidRPr="008D1F75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muvofiqligini</w:t>
      </w:r>
      <w:r w:rsidR="001B7BA3" w:rsidRPr="008D1F75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ta’minlash</w:t>
      </w:r>
      <w:r w:rsidR="001B7BA3" w:rsidRPr="008D1F75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uchun</w:t>
      </w:r>
      <w:r w:rsidR="001B7BA3" w:rsidRPr="008D1F75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qayta</w:t>
      </w:r>
      <w:r w:rsidR="001B7BA3" w:rsidRPr="008D1F75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ko‘rib</w:t>
      </w:r>
      <w:r w:rsidR="001B7BA3" w:rsidRPr="008D1F75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chiqadi</w:t>
      </w:r>
      <w:r w:rsidR="001B7BA3" w:rsidRPr="008D1F75">
        <w:rPr>
          <w:rFonts w:ascii="Arial" w:hAnsi="Arial" w:cs="Arial"/>
          <w:iCs/>
          <w:sz w:val="28"/>
          <w:szCs w:val="28"/>
          <w:lang w:val="uz-Cyrl-UZ" w:eastAsia="it-IT"/>
        </w:rPr>
        <w:t>.</w:t>
      </w:r>
      <w:bookmarkEnd w:id="10"/>
    </w:p>
    <w:p w14:paraId="4671DBD9" w14:textId="77777777" w:rsidR="00C93F9C" w:rsidRPr="00C97396" w:rsidRDefault="00F52EDD" w:rsidP="00E3051B">
      <w:pPr>
        <w:pStyle w:val="af2"/>
        <w:numPr>
          <w:ilvl w:val="0"/>
          <w:numId w:val="13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Arial" w:hAnsi="Arial" w:cs="Arial"/>
          <w:iCs/>
          <w:sz w:val="28"/>
          <w:szCs w:val="28"/>
          <w:lang w:val="uz-Cyrl-UZ" w:eastAsia="it-IT"/>
        </w:rPr>
      </w:pPr>
      <w:r>
        <w:rPr>
          <w:rFonts w:ascii="Arial" w:hAnsi="Arial" w:cs="Arial"/>
          <w:iCs/>
          <w:sz w:val="28"/>
          <w:szCs w:val="28"/>
          <w:lang w:val="uz-Cyrl-UZ" w:eastAsia="it-IT"/>
        </w:rPr>
        <w:t>Siyosatga</w:t>
      </w:r>
      <w:r w:rsidR="00521B87" w:rsidRPr="00C9739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kiritiladigan</w:t>
      </w:r>
      <w:r w:rsidR="00521B87" w:rsidRPr="00C9739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har</w:t>
      </w:r>
      <w:r w:rsidR="00521B87" w:rsidRPr="00C9739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qanday</w:t>
      </w:r>
      <w:r w:rsidR="00521B87" w:rsidRPr="00C9739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o‘zgarishlar</w:t>
      </w:r>
      <w:r w:rsidR="00521B87" w:rsidRPr="00C9739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Kuzatuv</w:t>
      </w:r>
      <w:r w:rsidR="00E644F7" w:rsidRPr="00C9739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kengashining</w:t>
      </w:r>
      <w:r w:rsidR="00C97396" w:rsidRPr="00C9739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Korrupsiyaga</w:t>
      </w:r>
      <w:r w:rsidR="00C97396" w:rsidRPr="00C9739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qarshi</w:t>
      </w:r>
      <w:r w:rsidR="00C97396" w:rsidRPr="00C9739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kurashish</w:t>
      </w:r>
      <w:r w:rsidR="00C97396" w:rsidRPr="00C9739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va</w:t>
      </w:r>
      <w:r w:rsidR="00C97396" w:rsidRPr="00C9739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etika</w:t>
      </w:r>
      <w:r w:rsidR="00C97396" w:rsidRPr="00C9739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qo‘mitasi</w:t>
      </w:r>
      <w:r w:rsidR="00E644F7" w:rsidRPr="00C9739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tavsiyasiga</w:t>
      </w:r>
      <w:r w:rsidR="00E644F7" w:rsidRPr="00C9739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binoan</w:t>
      </w:r>
      <w:r w:rsidR="00E644F7" w:rsidRPr="00C9739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Kuzatuv</w:t>
      </w:r>
      <w:r w:rsidR="00E644F7" w:rsidRPr="00C9739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kengashi</w:t>
      </w:r>
      <w:r w:rsidR="002B6479" w:rsidRPr="00C9739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tomonidan</w:t>
      </w:r>
      <w:r w:rsidR="00E644F7" w:rsidRPr="00C97396">
        <w:rPr>
          <w:rFonts w:ascii="Arial" w:hAnsi="Arial" w:cs="Arial"/>
          <w:iCs/>
          <w:sz w:val="28"/>
          <w:szCs w:val="28"/>
          <w:lang w:val="uz-Cyrl-UZ" w:eastAsia="it-IT"/>
        </w:rPr>
        <w:t xml:space="preserve"> </w:t>
      </w:r>
      <w:r>
        <w:rPr>
          <w:rFonts w:ascii="Arial" w:hAnsi="Arial" w:cs="Arial"/>
          <w:iCs/>
          <w:sz w:val="28"/>
          <w:szCs w:val="28"/>
          <w:lang w:val="uz-Cyrl-UZ" w:eastAsia="it-IT"/>
        </w:rPr>
        <w:t>tasdiqlanadi</w:t>
      </w:r>
      <w:r w:rsidR="00E644F7" w:rsidRPr="00C97396">
        <w:rPr>
          <w:rFonts w:ascii="Arial" w:hAnsi="Arial" w:cs="Arial"/>
          <w:iCs/>
          <w:sz w:val="28"/>
          <w:szCs w:val="28"/>
          <w:lang w:val="uz-Cyrl-UZ" w:eastAsia="it-IT"/>
        </w:rPr>
        <w:t>.</w:t>
      </w:r>
    </w:p>
    <w:sectPr w:rsidR="00C93F9C" w:rsidRPr="00C97396" w:rsidSect="00E3051B">
      <w:headerReference w:type="even" r:id="rId11"/>
      <w:headerReference w:type="default" r:id="rId12"/>
      <w:pgSz w:w="11900" w:h="16840"/>
      <w:pgMar w:top="709" w:right="701" w:bottom="567" w:left="1134" w:header="284" w:footer="4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63E96" w14:textId="77777777" w:rsidR="00E24832" w:rsidRDefault="00E24832" w:rsidP="00732C50">
      <w:r>
        <w:separator/>
      </w:r>
    </w:p>
  </w:endnote>
  <w:endnote w:type="continuationSeparator" w:id="0">
    <w:p w14:paraId="2FE2877B" w14:textId="77777777" w:rsidR="00E24832" w:rsidRDefault="00E24832" w:rsidP="00732C50">
      <w:r>
        <w:continuationSeparator/>
      </w:r>
    </w:p>
  </w:endnote>
  <w:endnote w:type="continuationNotice" w:id="1">
    <w:p w14:paraId="25D27A1A" w14:textId="77777777" w:rsidR="00E24832" w:rsidRDefault="00E24832" w:rsidP="00732C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 Light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(Corpo CS)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Brandon Grotesque Light">
    <w:altName w:val="Calibri"/>
    <w:charset w:val="00"/>
    <w:family w:val="swiss"/>
    <w:pitch w:val="variable"/>
    <w:sig w:usb0="A00000AF" w:usb1="5000205B" w:usb2="00000000" w:usb3="00000000" w:csb0="0000009B" w:csb1="00000000"/>
  </w:font>
  <w:font w:name="Times New Roman (Titoli CS)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Euclid Flex">
    <w:altName w:val="Calibri"/>
    <w:charset w:val="00"/>
    <w:family w:val="swiss"/>
    <w:pitch w:val="variable"/>
    <w:sig w:usb0="A000006F" w:usb1="4000207A" w:usb2="00000000" w:usb3="00000000" w:csb0="00000093" w:csb1="00000000"/>
  </w:font>
  <w:font w:name="Euclid Flex Bold">
    <w:altName w:val="Calibri"/>
    <w:charset w:val="00"/>
    <w:family w:val="swiss"/>
    <w:pitch w:val="variable"/>
    <w:sig w:usb0="A000006F" w:usb1="4000207A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29543" w14:textId="77777777" w:rsidR="00E24832" w:rsidRDefault="00E24832" w:rsidP="00732C50">
      <w:r>
        <w:separator/>
      </w:r>
    </w:p>
  </w:footnote>
  <w:footnote w:type="continuationSeparator" w:id="0">
    <w:p w14:paraId="7EE3D96A" w14:textId="77777777" w:rsidR="00E24832" w:rsidRDefault="00E24832" w:rsidP="00732C50">
      <w:r>
        <w:continuationSeparator/>
      </w:r>
    </w:p>
  </w:footnote>
  <w:footnote w:type="continuationNotice" w:id="1">
    <w:p w14:paraId="7CE237B8" w14:textId="77777777" w:rsidR="00E24832" w:rsidRDefault="00E24832" w:rsidP="00732C5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E1DEB" w14:textId="77777777" w:rsidR="008C13A6" w:rsidRDefault="008C13A6">
    <w:pPr>
      <w:pStyle w:val="a4"/>
      <w:framePr w:wrap="none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separate"/>
    </w:r>
    <w:r>
      <w:rPr>
        <w:rStyle w:val="a8"/>
        <w:noProof/>
      </w:rPr>
      <w:t>2</w:t>
    </w:r>
    <w:r>
      <w:rPr>
        <w:rStyle w:val="a8"/>
      </w:rPr>
      <w:fldChar w:fldCharType="end"/>
    </w:r>
  </w:p>
  <w:p w14:paraId="0A1EB1D1" w14:textId="77777777" w:rsidR="008C13A6" w:rsidRDefault="008C13A6" w:rsidP="00AD1394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1574930143"/>
      <w:docPartObj>
        <w:docPartGallery w:val="Page Numbers (Top of Page)"/>
        <w:docPartUnique/>
      </w:docPartObj>
    </w:sdtPr>
    <w:sdtEndPr>
      <w:rPr>
        <w:rStyle w:val="a8"/>
      </w:rPr>
    </w:sdtEndPr>
    <w:sdtContent>
      <w:p w14:paraId="2CA98A93" w14:textId="77777777" w:rsidR="008C13A6" w:rsidRDefault="008C13A6" w:rsidP="007929E8">
        <w:pPr>
          <w:pStyle w:val="a4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 w:rsidR="006C75F9">
          <w:rPr>
            <w:rStyle w:val="a8"/>
            <w:noProof/>
          </w:rPr>
          <w:t>2</w:t>
        </w:r>
        <w:r>
          <w:rPr>
            <w:rStyle w:val="a8"/>
          </w:rPr>
          <w:fldChar w:fldCharType="end"/>
        </w:r>
      </w:p>
    </w:sdtContent>
  </w:sdt>
  <w:p w14:paraId="7F35F24E" w14:textId="77777777" w:rsidR="008C13A6" w:rsidRDefault="008C13A6" w:rsidP="00603317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5F62C52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89A7738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B68F8C6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458F5DC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A820960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8"/>
    <w:multiLevelType w:val="singleLevel"/>
    <w:tmpl w:val="27A0A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hint="default"/>
        <w:b w:val="0"/>
        <w:bCs w:val="0"/>
        <w:color w:val="auto"/>
      </w:rPr>
    </w:lvl>
  </w:abstractNum>
  <w:abstractNum w:abstractNumId="6" w15:restartNumberingAfterBreak="0">
    <w:nsid w:val="51C406FA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EFB1D6C"/>
    <w:multiLevelType w:val="multilevel"/>
    <w:tmpl w:val="DCEC0218"/>
    <w:lvl w:ilvl="0">
      <w:start w:val="1"/>
      <w:numFmt w:val="decimal"/>
      <w:lvlText w:val="%1."/>
      <w:lvlJc w:val="left"/>
      <w:pPr>
        <w:ind w:left="360" w:hanging="360"/>
      </w:pPr>
      <w:rPr>
        <w:lang w:val="uz-Cyrl-UZ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lang w:val="uz-Cyrl-UZ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68D7EF7"/>
    <w:multiLevelType w:val="hybridMultilevel"/>
    <w:tmpl w:val="9422738A"/>
    <w:lvl w:ilvl="0" w:tplc="18829FDC">
      <w:start w:val="1"/>
      <w:numFmt w:val="bullet"/>
      <w:pStyle w:val="a"/>
      <w:lvlText w:val=""/>
      <w:lvlJc w:val="left"/>
      <w:pPr>
        <w:ind w:left="360" w:hanging="360"/>
      </w:pPr>
      <w:rPr>
        <w:rFonts w:ascii="Wingdings" w:hAnsi="Wingdings" w:hint="default"/>
        <w:color w:val="79BAB1" w:themeColor="text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82E740E"/>
    <w:multiLevelType w:val="hybridMultilevel"/>
    <w:tmpl w:val="2F3A1C64"/>
    <w:lvl w:ilvl="0" w:tplc="041CF202">
      <w:start w:val="1"/>
      <w:numFmt w:val="bullet"/>
      <w:pStyle w:val="20"/>
      <w:lvlText w:val=""/>
      <w:lvlJc w:val="left"/>
      <w:pPr>
        <w:ind w:left="717" w:hanging="360"/>
      </w:pPr>
      <w:rPr>
        <w:rFonts w:ascii="Wingdings" w:hAnsi="Wingdings" w:hint="default"/>
        <w:color w:val="000000" w:themeColor="text1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2A0921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B3D4CEE"/>
    <w:multiLevelType w:val="multilevel"/>
    <w:tmpl w:val="0B88D284"/>
    <w:lvl w:ilvl="0">
      <w:start w:val="1"/>
      <w:numFmt w:val="decimal"/>
      <w:pStyle w:val="NeAdnumber-level1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</w:rPr>
    </w:lvl>
    <w:lvl w:ilvl="1">
      <w:start w:val="1"/>
      <w:numFmt w:val="decimal"/>
      <w:pStyle w:val="NeAdnumber-level2"/>
      <w:lvlText w:val="%1.%2."/>
      <w:lvlJc w:val="left"/>
      <w:pPr>
        <w:tabs>
          <w:tab w:val="num" w:pos="1134"/>
        </w:tabs>
        <w:ind w:left="1134" w:hanging="567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pStyle w:val="NeAdnumber-level3"/>
      <w:lvlText w:val="%1.%2.%3."/>
      <w:lvlJc w:val="left"/>
      <w:pPr>
        <w:tabs>
          <w:tab w:val="num" w:pos="1701"/>
        </w:tabs>
        <w:ind w:left="1701" w:hanging="567"/>
      </w:pPr>
      <w:rPr>
        <w:rFonts w:hint="default"/>
        <w:b w:val="0"/>
        <w:bCs/>
      </w:rPr>
    </w:lvl>
    <w:lvl w:ilvl="3">
      <w:start w:val="1"/>
      <w:numFmt w:val="decimal"/>
      <w:pStyle w:val="NeAdnumber-level4"/>
      <w:lvlText w:val="%1.%2.%3.%4.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9"/>
  </w:num>
  <w:num w:numId="7">
    <w:abstractNumId w:val="5"/>
    <w:lvlOverride w:ilvl="0">
      <w:startOverride w:val="1"/>
    </w:lvlOverride>
  </w:num>
  <w:num w:numId="8">
    <w:abstractNumId w:val="11"/>
  </w:num>
  <w:num w:numId="9">
    <w:abstractNumId w:val="4"/>
  </w:num>
  <w:num w:numId="10">
    <w:abstractNumId w:val="10"/>
  </w:num>
  <w:num w:numId="11">
    <w:abstractNumId w:val="5"/>
    <w:lvlOverride w:ilvl="0">
      <w:startOverride w:val="1"/>
    </w:lvlOverride>
  </w:num>
  <w:num w:numId="12">
    <w:abstractNumId w:val="5"/>
    <w:lvlOverride w:ilvl="0">
      <w:startOverride w:val="1"/>
    </w:lvlOverride>
  </w:num>
  <w:num w:numId="13">
    <w:abstractNumId w:val="7"/>
  </w:num>
  <w:num w:numId="14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s-MX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fr-FR" w:vendorID="64" w:dllVersion="0" w:nlCheck="1" w:checkStyle="0"/>
  <w:activeWritingStyle w:appName="MSWord" w:lang="ru-RU" w:vendorID="64" w:dllVersion="0" w:nlCheck="1" w:checkStyle="0"/>
  <w:activeWritingStyle w:appName="MSWord" w:lang="ru-RU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6" w:nlCheck="1" w:checkStyle="0"/>
  <w:activeWritingStyle w:appName="MSWord" w:lang="en-US" w:vendorID="64" w:dllVersion="6" w:nlCheck="1" w:checkStyle="1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UwN7EwMzMytDA1MjRW0lEKTi0uzszPAykwqwUAYiPhYSwAAAA="/>
  </w:docVars>
  <w:rsids>
    <w:rsidRoot w:val="00E41454"/>
    <w:rsid w:val="000019F6"/>
    <w:rsid w:val="00002D63"/>
    <w:rsid w:val="00002EEB"/>
    <w:rsid w:val="00006B39"/>
    <w:rsid w:val="00011E19"/>
    <w:rsid w:val="000155C5"/>
    <w:rsid w:val="00017ED1"/>
    <w:rsid w:val="00024019"/>
    <w:rsid w:val="00025ADC"/>
    <w:rsid w:val="00026902"/>
    <w:rsid w:val="00030268"/>
    <w:rsid w:val="00032087"/>
    <w:rsid w:val="00032B8E"/>
    <w:rsid w:val="00033270"/>
    <w:rsid w:val="0003406F"/>
    <w:rsid w:val="00037033"/>
    <w:rsid w:val="00041338"/>
    <w:rsid w:val="0004271D"/>
    <w:rsid w:val="00045F85"/>
    <w:rsid w:val="000517A0"/>
    <w:rsid w:val="00056387"/>
    <w:rsid w:val="00060F7B"/>
    <w:rsid w:val="00062B77"/>
    <w:rsid w:val="0006586F"/>
    <w:rsid w:val="0007263D"/>
    <w:rsid w:val="000756C2"/>
    <w:rsid w:val="000771E7"/>
    <w:rsid w:val="00082AD2"/>
    <w:rsid w:val="00084F41"/>
    <w:rsid w:val="000851B9"/>
    <w:rsid w:val="000869C5"/>
    <w:rsid w:val="00086D66"/>
    <w:rsid w:val="000913B6"/>
    <w:rsid w:val="00093EFB"/>
    <w:rsid w:val="00094833"/>
    <w:rsid w:val="00094F6A"/>
    <w:rsid w:val="00095012"/>
    <w:rsid w:val="000A631B"/>
    <w:rsid w:val="000B154B"/>
    <w:rsid w:val="000B3004"/>
    <w:rsid w:val="000B3EDC"/>
    <w:rsid w:val="000C0E61"/>
    <w:rsid w:val="000C3446"/>
    <w:rsid w:val="000C4A9C"/>
    <w:rsid w:val="000D70F1"/>
    <w:rsid w:val="000E17B7"/>
    <w:rsid w:val="000E1B37"/>
    <w:rsid w:val="000E2A16"/>
    <w:rsid w:val="000E4FBC"/>
    <w:rsid w:val="000E7D67"/>
    <w:rsid w:val="000F5012"/>
    <w:rsid w:val="000F603C"/>
    <w:rsid w:val="000F6890"/>
    <w:rsid w:val="000F752C"/>
    <w:rsid w:val="000F7930"/>
    <w:rsid w:val="0010623B"/>
    <w:rsid w:val="0011288E"/>
    <w:rsid w:val="001158CA"/>
    <w:rsid w:val="00115DD6"/>
    <w:rsid w:val="00117273"/>
    <w:rsid w:val="00124D99"/>
    <w:rsid w:val="0012657A"/>
    <w:rsid w:val="0013380D"/>
    <w:rsid w:val="00135331"/>
    <w:rsid w:val="00136BDC"/>
    <w:rsid w:val="00136E00"/>
    <w:rsid w:val="00142534"/>
    <w:rsid w:val="00153B08"/>
    <w:rsid w:val="00157F4E"/>
    <w:rsid w:val="00161F1E"/>
    <w:rsid w:val="00162283"/>
    <w:rsid w:val="00162F88"/>
    <w:rsid w:val="001712E8"/>
    <w:rsid w:val="001741D1"/>
    <w:rsid w:val="00176754"/>
    <w:rsid w:val="001832A6"/>
    <w:rsid w:val="001838D5"/>
    <w:rsid w:val="001842E2"/>
    <w:rsid w:val="0018452C"/>
    <w:rsid w:val="001854A8"/>
    <w:rsid w:val="00190374"/>
    <w:rsid w:val="00193F79"/>
    <w:rsid w:val="00194CFE"/>
    <w:rsid w:val="00195D0E"/>
    <w:rsid w:val="001979A1"/>
    <w:rsid w:val="001A5DCF"/>
    <w:rsid w:val="001A638B"/>
    <w:rsid w:val="001A67B2"/>
    <w:rsid w:val="001A7607"/>
    <w:rsid w:val="001B69F0"/>
    <w:rsid w:val="001B7B00"/>
    <w:rsid w:val="001B7BA3"/>
    <w:rsid w:val="001C0E9F"/>
    <w:rsid w:val="001C4C6D"/>
    <w:rsid w:val="001C6E94"/>
    <w:rsid w:val="001D165A"/>
    <w:rsid w:val="001D1B35"/>
    <w:rsid w:val="001D6006"/>
    <w:rsid w:val="001D791E"/>
    <w:rsid w:val="001D7C8D"/>
    <w:rsid w:val="001E00CD"/>
    <w:rsid w:val="001E1C59"/>
    <w:rsid w:val="001E2122"/>
    <w:rsid w:val="001E2281"/>
    <w:rsid w:val="001E42C6"/>
    <w:rsid w:val="001E44EE"/>
    <w:rsid w:val="001E5C6F"/>
    <w:rsid w:val="001E7C38"/>
    <w:rsid w:val="001F4D48"/>
    <w:rsid w:val="001F51CC"/>
    <w:rsid w:val="001F60CD"/>
    <w:rsid w:val="00200C49"/>
    <w:rsid w:val="002060CB"/>
    <w:rsid w:val="00206E99"/>
    <w:rsid w:val="00211B47"/>
    <w:rsid w:val="00212DA5"/>
    <w:rsid w:val="00212DB4"/>
    <w:rsid w:val="002153C9"/>
    <w:rsid w:val="00215B1E"/>
    <w:rsid w:val="00221374"/>
    <w:rsid w:val="002220AB"/>
    <w:rsid w:val="00222EA7"/>
    <w:rsid w:val="0022304D"/>
    <w:rsid w:val="0022499B"/>
    <w:rsid w:val="0022545B"/>
    <w:rsid w:val="00225A5E"/>
    <w:rsid w:val="00230007"/>
    <w:rsid w:val="00231F9F"/>
    <w:rsid w:val="00233C13"/>
    <w:rsid w:val="00235A38"/>
    <w:rsid w:val="002364E8"/>
    <w:rsid w:val="002409BB"/>
    <w:rsid w:val="00242106"/>
    <w:rsid w:val="00242DE6"/>
    <w:rsid w:val="00243959"/>
    <w:rsid w:val="00243C8F"/>
    <w:rsid w:val="00245A75"/>
    <w:rsid w:val="0024647D"/>
    <w:rsid w:val="00250425"/>
    <w:rsid w:val="00250D42"/>
    <w:rsid w:val="0025497B"/>
    <w:rsid w:val="00254BBB"/>
    <w:rsid w:val="00263A32"/>
    <w:rsid w:val="002641DB"/>
    <w:rsid w:val="00265AE0"/>
    <w:rsid w:val="00265DBE"/>
    <w:rsid w:val="002667C7"/>
    <w:rsid w:val="00266B1D"/>
    <w:rsid w:val="0026791C"/>
    <w:rsid w:val="00270AC8"/>
    <w:rsid w:val="0027766B"/>
    <w:rsid w:val="00280BD3"/>
    <w:rsid w:val="002824A1"/>
    <w:rsid w:val="00283F10"/>
    <w:rsid w:val="0028765E"/>
    <w:rsid w:val="00287C3F"/>
    <w:rsid w:val="002914FF"/>
    <w:rsid w:val="002932D4"/>
    <w:rsid w:val="002946D3"/>
    <w:rsid w:val="00296F66"/>
    <w:rsid w:val="002A358A"/>
    <w:rsid w:val="002B2A45"/>
    <w:rsid w:val="002B2FF3"/>
    <w:rsid w:val="002B4006"/>
    <w:rsid w:val="002B45DD"/>
    <w:rsid w:val="002B47E3"/>
    <w:rsid w:val="002B520C"/>
    <w:rsid w:val="002B6479"/>
    <w:rsid w:val="002C058D"/>
    <w:rsid w:val="002C0A7E"/>
    <w:rsid w:val="002C3ADB"/>
    <w:rsid w:val="002C4CF6"/>
    <w:rsid w:val="002C7A5C"/>
    <w:rsid w:val="002D0C85"/>
    <w:rsid w:val="002D1852"/>
    <w:rsid w:val="002D2A1F"/>
    <w:rsid w:val="002D33A7"/>
    <w:rsid w:val="002D4591"/>
    <w:rsid w:val="002D4A31"/>
    <w:rsid w:val="002D56D4"/>
    <w:rsid w:val="002E1070"/>
    <w:rsid w:val="002E1799"/>
    <w:rsid w:val="002E28B8"/>
    <w:rsid w:val="002E2DFB"/>
    <w:rsid w:val="002E64A0"/>
    <w:rsid w:val="002F2582"/>
    <w:rsid w:val="002F3BF1"/>
    <w:rsid w:val="002F75DC"/>
    <w:rsid w:val="0030170F"/>
    <w:rsid w:val="003017C1"/>
    <w:rsid w:val="0030683E"/>
    <w:rsid w:val="00306A26"/>
    <w:rsid w:val="00307070"/>
    <w:rsid w:val="003073F7"/>
    <w:rsid w:val="0030754D"/>
    <w:rsid w:val="003105F6"/>
    <w:rsid w:val="00311FDB"/>
    <w:rsid w:val="00312E01"/>
    <w:rsid w:val="0031436E"/>
    <w:rsid w:val="00316DB0"/>
    <w:rsid w:val="00320E0F"/>
    <w:rsid w:val="003233A2"/>
    <w:rsid w:val="00326B40"/>
    <w:rsid w:val="003308BC"/>
    <w:rsid w:val="003311D1"/>
    <w:rsid w:val="00331F4E"/>
    <w:rsid w:val="0033247B"/>
    <w:rsid w:val="00341756"/>
    <w:rsid w:val="00343BBC"/>
    <w:rsid w:val="00344AC7"/>
    <w:rsid w:val="0035113A"/>
    <w:rsid w:val="003558A0"/>
    <w:rsid w:val="00357FAA"/>
    <w:rsid w:val="00360836"/>
    <w:rsid w:val="00363310"/>
    <w:rsid w:val="003635DD"/>
    <w:rsid w:val="00363AFD"/>
    <w:rsid w:val="00366012"/>
    <w:rsid w:val="0036603D"/>
    <w:rsid w:val="00371762"/>
    <w:rsid w:val="0037436D"/>
    <w:rsid w:val="00375B9D"/>
    <w:rsid w:val="00382276"/>
    <w:rsid w:val="00384396"/>
    <w:rsid w:val="00384596"/>
    <w:rsid w:val="00385A47"/>
    <w:rsid w:val="003861B3"/>
    <w:rsid w:val="0038697B"/>
    <w:rsid w:val="00393A8A"/>
    <w:rsid w:val="0039456F"/>
    <w:rsid w:val="00396618"/>
    <w:rsid w:val="003A2AF5"/>
    <w:rsid w:val="003A673A"/>
    <w:rsid w:val="003B1025"/>
    <w:rsid w:val="003B11A7"/>
    <w:rsid w:val="003B1F51"/>
    <w:rsid w:val="003B5530"/>
    <w:rsid w:val="003C2A22"/>
    <w:rsid w:val="003C33FF"/>
    <w:rsid w:val="003C4A98"/>
    <w:rsid w:val="003C51FE"/>
    <w:rsid w:val="003C6AD5"/>
    <w:rsid w:val="003C6DC0"/>
    <w:rsid w:val="003D3D07"/>
    <w:rsid w:val="003E01B4"/>
    <w:rsid w:val="003E3AD9"/>
    <w:rsid w:val="003E4CAF"/>
    <w:rsid w:val="003F15C3"/>
    <w:rsid w:val="003F18EF"/>
    <w:rsid w:val="003F1A50"/>
    <w:rsid w:val="003F261D"/>
    <w:rsid w:val="003F5036"/>
    <w:rsid w:val="003F51C0"/>
    <w:rsid w:val="003F57EC"/>
    <w:rsid w:val="003F594C"/>
    <w:rsid w:val="003F69B0"/>
    <w:rsid w:val="003F736D"/>
    <w:rsid w:val="003F7FAB"/>
    <w:rsid w:val="00400788"/>
    <w:rsid w:val="0040130A"/>
    <w:rsid w:val="004019C9"/>
    <w:rsid w:val="0040286C"/>
    <w:rsid w:val="00403A07"/>
    <w:rsid w:val="0040438F"/>
    <w:rsid w:val="0040587C"/>
    <w:rsid w:val="00405DF7"/>
    <w:rsid w:val="00407906"/>
    <w:rsid w:val="00412589"/>
    <w:rsid w:val="0041344A"/>
    <w:rsid w:val="00415594"/>
    <w:rsid w:val="00415D37"/>
    <w:rsid w:val="00415DAC"/>
    <w:rsid w:val="00421601"/>
    <w:rsid w:val="00425DE8"/>
    <w:rsid w:val="00432969"/>
    <w:rsid w:val="00432D04"/>
    <w:rsid w:val="004345ED"/>
    <w:rsid w:val="0043797C"/>
    <w:rsid w:val="00442878"/>
    <w:rsid w:val="00443642"/>
    <w:rsid w:val="004442E6"/>
    <w:rsid w:val="0044478A"/>
    <w:rsid w:val="00446524"/>
    <w:rsid w:val="00450A79"/>
    <w:rsid w:val="00450BFA"/>
    <w:rsid w:val="00452152"/>
    <w:rsid w:val="00453936"/>
    <w:rsid w:val="004546D1"/>
    <w:rsid w:val="00454902"/>
    <w:rsid w:val="00460057"/>
    <w:rsid w:val="00460D61"/>
    <w:rsid w:val="00461A98"/>
    <w:rsid w:val="00461AC9"/>
    <w:rsid w:val="0046496C"/>
    <w:rsid w:val="004650BE"/>
    <w:rsid w:val="004729C6"/>
    <w:rsid w:val="004731AE"/>
    <w:rsid w:val="00473981"/>
    <w:rsid w:val="0047553E"/>
    <w:rsid w:val="0047630F"/>
    <w:rsid w:val="00481F7B"/>
    <w:rsid w:val="0048247D"/>
    <w:rsid w:val="004835FF"/>
    <w:rsid w:val="00484621"/>
    <w:rsid w:val="00485EE2"/>
    <w:rsid w:val="004878AE"/>
    <w:rsid w:val="00490B7E"/>
    <w:rsid w:val="00490D2A"/>
    <w:rsid w:val="00492AF7"/>
    <w:rsid w:val="00492CFC"/>
    <w:rsid w:val="00495578"/>
    <w:rsid w:val="004959B5"/>
    <w:rsid w:val="00495BA6"/>
    <w:rsid w:val="00496198"/>
    <w:rsid w:val="00497830"/>
    <w:rsid w:val="004A5766"/>
    <w:rsid w:val="004B0926"/>
    <w:rsid w:val="004B49B1"/>
    <w:rsid w:val="004B66BD"/>
    <w:rsid w:val="004B738A"/>
    <w:rsid w:val="004C49B8"/>
    <w:rsid w:val="004D27AD"/>
    <w:rsid w:val="004D3537"/>
    <w:rsid w:val="004D40BC"/>
    <w:rsid w:val="004D447B"/>
    <w:rsid w:val="004D7AF3"/>
    <w:rsid w:val="004E0200"/>
    <w:rsid w:val="004E0E33"/>
    <w:rsid w:val="004E1055"/>
    <w:rsid w:val="004E1F70"/>
    <w:rsid w:val="004E4EEA"/>
    <w:rsid w:val="004E71F0"/>
    <w:rsid w:val="004E778D"/>
    <w:rsid w:val="004F1377"/>
    <w:rsid w:val="004F1C7A"/>
    <w:rsid w:val="004F2D2A"/>
    <w:rsid w:val="005006C8"/>
    <w:rsid w:val="0051039C"/>
    <w:rsid w:val="00511232"/>
    <w:rsid w:val="00511600"/>
    <w:rsid w:val="005119C5"/>
    <w:rsid w:val="00514E5E"/>
    <w:rsid w:val="00515CFF"/>
    <w:rsid w:val="0051685A"/>
    <w:rsid w:val="00521B87"/>
    <w:rsid w:val="005247FA"/>
    <w:rsid w:val="005305A6"/>
    <w:rsid w:val="00533682"/>
    <w:rsid w:val="005354A9"/>
    <w:rsid w:val="00535640"/>
    <w:rsid w:val="00535FA2"/>
    <w:rsid w:val="00537047"/>
    <w:rsid w:val="00540050"/>
    <w:rsid w:val="0054058A"/>
    <w:rsid w:val="00542DB0"/>
    <w:rsid w:val="00543013"/>
    <w:rsid w:val="0054307F"/>
    <w:rsid w:val="0054585B"/>
    <w:rsid w:val="00552A43"/>
    <w:rsid w:val="0055350B"/>
    <w:rsid w:val="005626A8"/>
    <w:rsid w:val="00563BF5"/>
    <w:rsid w:val="00564FDD"/>
    <w:rsid w:val="0056520F"/>
    <w:rsid w:val="00571161"/>
    <w:rsid w:val="0057218F"/>
    <w:rsid w:val="00572465"/>
    <w:rsid w:val="005733FC"/>
    <w:rsid w:val="005743C3"/>
    <w:rsid w:val="00577E5E"/>
    <w:rsid w:val="00583183"/>
    <w:rsid w:val="005841CF"/>
    <w:rsid w:val="00584FC1"/>
    <w:rsid w:val="00585BA4"/>
    <w:rsid w:val="00587782"/>
    <w:rsid w:val="005912F2"/>
    <w:rsid w:val="00592CCB"/>
    <w:rsid w:val="00593ACD"/>
    <w:rsid w:val="00597730"/>
    <w:rsid w:val="00597C6E"/>
    <w:rsid w:val="005A0ADB"/>
    <w:rsid w:val="005A1210"/>
    <w:rsid w:val="005A755B"/>
    <w:rsid w:val="005A773B"/>
    <w:rsid w:val="005B0C37"/>
    <w:rsid w:val="005B0CA7"/>
    <w:rsid w:val="005B1E31"/>
    <w:rsid w:val="005B204F"/>
    <w:rsid w:val="005C09D0"/>
    <w:rsid w:val="005C46A7"/>
    <w:rsid w:val="005D10C1"/>
    <w:rsid w:val="005D41EB"/>
    <w:rsid w:val="005D5768"/>
    <w:rsid w:val="005D5DAD"/>
    <w:rsid w:val="005E3CC5"/>
    <w:rsid w:val="005E59A8"/>
    <w:rsid w:val="005E6BC0"/>
    <w:rsid w:val="005F593C"/>
    <w:rsid w:val="005F7302"/>
    <w:rsid w:val="005F73E5"/>
    <w:rsid w:val="00602829"/>
    <w:rsid w:val="00603317"/>
    <w:rsid w:val="00603706"/>
    <w:rsid w:val="0060639E"/>
    <w:rsid w:val="006074AE"/>
    <w:rsid w:val="0061169C"/>
    <w:rsid w:val="00613E91"/>
    <w:rsid w:val="00620883"/>
    <w:rsid w:val="00620E4B"/>
    <w:rsid w:val="00620ECD"/>
    <w:rsid w:val="006217D0"/>
    <w:rsid w:val="00621CDE"/>
    <w:rsid w:val="00621FCC"/>
    <w:rsid w:val="00622067"/>
    <w:rsid w:val="00623CFE"/>
    <w:rsid w:val="00623D74"/>
    <w:rsid w:val="00624987"/>
    <w:rsid w:val="00625114"/>
    <w:rsid w:val="0062792B"/>
    <w:rsid w:val="00630207"/>
    <w:rsid w:val="006316DD"/>
    <w:rsid w:val="0063235A"/>
    <w:rsid w:val="00632C0B"/>
    <w:rsid w:val="00633D6A"/>
    <w:rsid w:val="00636717"/>
    <w:rsid w:val="00642634"/>
    <w:rsid w:val="00642724"/>
    <w:rsid w:val="0064458D"/>
    <w:rsid w:val="00646770"/>
    <w:rsid w:val="00651EB6"/>
    <w:rsid w:val="00654268"/>
    <w:rsid w:val="00654A56"/>
    <w:rsid w:val="00654FD5"/>
    <w:rsid w:val="006558C0"/>
    <w:rsid w:val="0066005E"/>
    <w:rsid w:val="00661427"/>
    <w:rsid w:val="00666567"/>
    <w:rsid w:val="006666BC"/>
    <w:rsid w:val="00667342"/>
    <w:rsid w:val="00670E9D"/>
    <w:rsid w:val="00673D27"/>
    <w:rsid w:val="0067463B"/>
    <w:rsid w:val="00675CD0"/>
    <w:rsid w:val="00677417"/>
    <w:rsid w:val="00683075"/>
    <w:rsid w:val="00683C48"/>
    <w:rsid w:val="00690399"/>
    <w:rsid w:val="00691164"/>
    <w:rsid w:val="00691752"/>
    <w:rsid w:val="0069332F"/>
    <w:rsid w:val="006949C6"/>
    <w:rsid w:val="00694B44"/>
    <w:rsid w:val="006963D1"/>
    <w:rsid w:val="006A057B"/>
    <w:rsid w:val="006A084F"/>
    <w:rsid w:val="006A0C5F"/>
    <w:rsid w:val="006A1736"/>
    <w:rsid w:val="006A2FBD"/>
    <w:rsid w:val="006A42D8"/>
    <w:rsid w:val="006A519D"/>
    <w:rsid w:val="006A7D33"/>
    <w:rsid w:val="006B0104"/>
    <w:rsid w:val="006B2B33"/>
    <w:rsid w:val="006B3B44"/>
    <w:rsid w:val="006B6C71"/>
    <w:rsid w:val="006C01DD"/>
    <w:rsid w:val="006C3859"/>
    <w:rsid w:val="006C4F34"/>
    <w:rsid w:val="006C5640"/>
    <w:rsid w:val="006C75F9"/>
    <w:rsid w:val="006D5B6D"/>
    <w:rsid w:val="006E3E92"/>
    <w:rsid w:val="006E46E9"/>
    <w:rsid w:val="006F00E2"/>
    <w:rsid w:val="006F1FDE"/>
    <w:rsid w:val="006F2EE2"/>
    <w:rsid w:val="006F31E8"/>
    <w:rsid w:val="00700A61"/>
    <w:rsid w:val="00703E4E"/>
    <w:rsid w:val="00704DF7"/>
    <w:rsid w:val="007079C7"/>
    <w:rsid w:val="00710425"/>
    <w:rsid w:val="007144EA"/>
    <w:rsid w:val="007166B9"/>
    <w:rsid w:val="0071712E"/>
    <w:rsid w:val="00717F85"/>
    <w:rsid w:val="007203DA"/>
    <w:rsid w:val="0072082B"/>
    <w:rsid w:val="007233D5"/>
    <w:rsid w:val="0072505B"/>
    <w:rsid w:val="00725216"/>
    <w:rsid w:val="00726C7F"/>
    <w:rsid w:val="00730402"/>
    <w:rsid w:val="00730685"/>
    <w:rsid w:val="00731435"/>
    <w:rsid w:val="00732C50"/>
    <w:rsid w:val="00732CE0"/>
    <w:rsid w:val="0073585B"/>
    <w:rsid w:val="007364B6"/>
    <w:rsid w:val="00736711"/>
    <w:rsid w:val="007402A2"/>
    <w:rsid w:val="00742A9A"/>
    <w:rsid w:val="00746F28"/>
    <w:rsid w:val="00753E78"/>
    <w:rsid w:val="00760AE6"/>
    <w:rsid w:val="00760AF1"/>
    <w:rsid w:val="00761653"/>
    <w:rsid w:val="0076206F"/>
    <w:rsid w:val="00765E92"/>
    <w:rsid w:val="00766136"/>
    <w:rsid w:val="007662C3"/>
    <w:rsid w:val="0077182D"/>
    <w:rsid w:val="00772EF9"/>
    <w:rsid w:val="00773DDC"/>
    <w:rsid w:val="0077406A"/>
    <w:rsid w:val="0077435F"/>
    <w:rsid w:val="00783133"/>
    <w:rsid w:val="00783F44"/>
    <w:rsid w:val="00787801"/>
    <w:rsid w:val="007912A0"/>
    <w:rsid w:val="007929E8"/>
    <w:rsid w:val="00793C48"/>
    <w:rsid w:val="00795AE5"/>
    <w:rsid w:val="007960B1"/>
    <w:rsid w:val="0079686A"/>
    <w:rsid w:val="0079696E"/>
    <w:rsid w:val="007A1036"/>
    <w:rsid w:val="007A2932"/>
    <w:rsid w:val="007A42BA"/>
    <w:rsid w:val="007A595D"/>
    <w:rsid w:val="007A65A5"/>
    <w:rsid w:val="007B2867"/>
    <w:rsid w:val="007B2E9E"/>
    <w:rsid w:val="007B54AC"/>
    <w:rsid w:val="007B7574"/>
    <w:rsid w:val="007C0013"/>
    <w:rsid w:val="007C1A5B"/>
    <w:rsid w:val="007C4F8A"/>
    <w:rsid w:val="007C5EFD"/>
    <w:rsid w:val="007C6D19"/>
    <w:rsid w:val="007C7775"/>
    <w:rsid w:val="007D0343"/>
    <w:rsid w:val="007E000C"/>
    <w:rsid w:val="007E137B"/>
    <w:rsid w:val="007E29E7"/>
    <w:rsid w:val="007E6418"/>
    <w:rsid w:val="007F13F3"/>
    <w:rsid w:val="007F1772"/>
    <w:rsid w:val="007F2687"/>
    <w:rsid w:val="007F2A61"/>
    <w:rsid w:val="007F30E2"/>
    <w:rsid w:val="007F4996"/>
    <w:rsid w:val="007F4D43"/>
    <w:rsid w:val="007F5A19"/>
    <w:rsid w:val="007F6D4D"/>
    <w:rsid w:val="0080099D"/>
    <w:rsid w:val="0080175F"/>
    <w:rsid w:val="00803475"/>
    <w:rsid w:val="008068BB"/>
    <w:rsid w:val="00806EA6"/>
    <w:rsid w:val="00811161"/>
    <w:rsid w:val="00815621"/>
    <w:rsid w:val="008166B1"/>
    <w:rsid w:val="00817D54"/>
    <w:rsid w:val="008272DD"/>
    <w:rsid w:val="00832DA3"/>
    <w:rsid w:val="00843019"/>
    <w:rsid w:val="00847DED"/>
    <w:rsid w:val="00847FAB"/>
    <w:rsid w:val="00850B47"/>
    <w:rsid w:val="00851EF2"/>
    <w:rsid w:val="008520FA"/>
    <w:rsid w:val="00853624"/>
    <w:rsid w:val="00853C77"/>
    <w:rsid w:val="008549D5"/>
    <w:rsid w:val="00854B3F"/>
    <w:rsid w:val="00862E28"/>
    <w:rsid w:val="00863436"/>
    <w:rsid w:val="00866C35"/>
    <w:rsid w:val="008721CA"/>
    <w:rsid w:val="008753F4"/>
    <w:rsid w:val="00876E55"/>
    <w:rsid w:val="00877236"/>
    <w:rsid w:val="00877CEF"/>
    <w:rsid w:val="00880E0C"/>
    <w:rsid w:val="00882066"/>
    <w:rsid w:val="008862F8"/>
    <w:rsid w:val="00895077"/>
    <w:rsid w:val="00896256"/>
    <w:rsid w:val="00896A4C"/>
    <w:rsid w:val="00897D4E"/>
    <w:rsid w:val="008A1691"/>
    <w:rsid w:val="008A61E3"/>
    <w:rsid w:val="008A6E61"/>
    <w:rsid w:val="008B16AA"/>
    <w:rsid w:val="008B22BB"/>
    <w:rsid w:val="008B33F2"/>
    <w:rsid w:val="008B4113"/>
    <w:rsid w:val="008B4ECD"/>
    <w:rsid w:val="008C13A6"/>
    <w:rsid w:val="008C548C"/>
    <w:rsid w:val="008C6703"/>
    <w:rsid w:val="008C7506"/>
    <w:rsid w:val="008C7B14"/>
    <w:rsid w:val="008C7E4F"/>
    <w:rsid w:val="008D0185"/>
    <w:rsid w:val="008D0F7D"/>
    <w:rsid w:val="008D3A9C"/>
    <w:rsid w:val="008D4E81"/>
    <w:rsid w:val="008E1DB7"/>
    <w:rsid w:val="008E417B"/>
    <w:rsid w:val="008E6603"/>
    <w:rsid w:val="008F00F2"/>
    <w:rsid w:val="008F121A"/>
    <w:rsid w:val="008F2A64"/>
    <w:rsid w:val="008F5709"/>
    <w:rsid w:val="008F727F"/>
    <w:rsid w:val="009028ED"/>
    <w:rsid w:val="00906D9D"/>
    <w:rsid w:val="00907354"/>
    <w:rsid w:val="0090758B"/>
    <w:rsid w:val="009113B5"/>
    <w:rsid w:val="00911A50"/>
    <w:rsid w:val="00911EFF"/>
    <w:rsid w:val="009123DE"/>
    <w:rsid w:val="009128C9"/>
    <w:rsid w:val="00913510"/>
    <w:rsid w:val="00915B8F"/>
    <w:rsid w:val="00920437"/>
    <w:rsid w:val="00923281"/>
    <w:rsid w:val="0092356E"/>
    <w:rsid w:val="00923E5C"/>
    <w:rsid w:val="009242B8"/>
    <w:rsid w:val="00924625"/>
    <w:rsid w:val="00924763"/>
    <w:rsid w:val="0092504C"/>
    <w:rsid w:val="009274B3"/>
    <w:rsid w:val="00930DE8"/>
    <w:rsid w:val="00930E1F"/>
    <w:rsid w:val="009369F2"/>
    <w:rsid w:val="009421A9"/>
    <w:rsid w:val="009454D6"/>
    <w:rsid w:val="00946B7F"/>
    <w:rsid w:val="00953C94"/>
    <w:rsid w:val="00954938"/>
    <w:rsid w:val="00955677"/>
    <w:rsid w:val="00955977"/>
    <w:rsid w:val="00957400"/>
    <w:rsid w:val="00960DB4"/>
    <w:rsid w:val="00961E9B"/>
    <w:rsid w:val="009628B2"/>
    <w:rsid w:val="00962E22"/>
    <w:rsid w:val="00963CE7"/>
    <w:rsid w:val="00964B27"/>
    <w:rsid w:val="00964B2B"/>
    <w:rsid w:val="00964E8B"/>
    <w:rsid w:val="00965B63"/>
    <w:rsid w:val="00967AE6"/>
    <w:rsid w:val="00970E28"/>
    <w:rsid w:val="009719E2"/>
    <w:rsid w:val="00971B34"/>
    <w:rsid w:val="0097459D"/>
    <w:rsid w:val="009752F4"/>
    <w:rsid w:val="00976056"/>
    <w:rsid w:val="0098111C"/>
    <w:rsid w:val="00981C72"/>
    <w:rsid w:val="009822D5"/>
    <w:rsid w:val="00982743"/>
    <w:rsid w:val="00983B5A"/>
    <w:rsid w:val="00983F70"/>
    <w:rsid w:val="009860BE"/>
    <w:rsid w:val="00986A14"/>
    <w:rsid w:val="00990DFE"/>
    <w:rsid w:val="00993C79"/>
    <w:rsid w:val="00994464"/>
    <w:rsid w:val="00994989"/>
    <w:rsid w:val="0099612D"/>
    <w:rsid w:val="00997C47"/>
    <w:rsid w:val="009A006F"/>
    <w:rsid w:val="009A1287"/>
    <w:rsid w:val="009A37F5"/>
    <w:rsid w:val="009A4069"/>
    <w:rsid w:val="009A47FD"/>
    <w:rsid w:val="009A4F6D"/>
    <w:rsid w:val="009B0FE4"/>
    <w:rsid w:val="009B2332"/>
    <w:rsid w:val="009B4338"/>
    <w:rsid w:val="009B59ED"/>
    <w:rsid w:val="009C0537"/>
    <w:rsid w:val="009C7BFC"/>
    <w:rsid w:val="009D2118"/>
    <w:rsid w:val="009D5A10"/>
    <w:rsid w:val="009D6A17"/>
    <w:rsid w:val="009D70AF"/>
    <w:rsid w:val="009E0591"/>
    <w:rsid w:val="009E0D1C"/>
    <w:rsid w:val="009E1159"/>
    <w:rsid w:val="009E1497"/>
    <w:rsid w:val="009E306B"/>
    <w:rsid w:val="009E3A9E"/>
    <w:rsid w:val="009E4DBE"/>
    <w:rsid w:val="009E60F2"/>
    <w:rsid w:val="009E6177"/>
    <w:rsid w:val="009E7C47"/>
    <w:rsid w:val="009F2B4B"/>
    <w:rsid w:val="009F3EE7"/>
    <w:rsid w:val="009F65E0"/>
    <w:rsid w:val="009F6C06"/>
    <w:rsid w:val="00A02A8E"/>
    <w:rsid w:val="00A17879"/>
    <w:rsid w:val="00A205CC"/>
    <w:rsid w:val="00A223EC"/>
    <w:rsid w:val="00A246EE"/>
    <w:rsid w:val="00A24AA3"/>
    <w:rsid w:val="00A25937"/>
    <w:rsid w:val="00A2689F"/>
    <w:rsid w:val="00A26A53"/>
    <w:rsid w:val="00A323F2"/>
    <w:rsid w:val="00A32A46"/>
    <w:rsid w:val="00A33B21"/>
    <w:rsid w:val="00A34063"/>
    <w:rsid w:val="00A3647D"/>
    <w:rsid w:val="00A3697F"/>
    <w:rsid w:val="00A4003D"/>
    <w:rsid w:val="00A41473"/>
    <w:rsid w:val="00A4222D"/>
    <w:rsid w:val="00A45C64"/>
    <w:rsid w:val="00A468F9"/>
    <w:rsid w:val="00A51995"/>
    <w:rsid w:val="00A51A05"/>
    <w:rsid w:val="00A51A59"/>
    <w:rsid w:val="00A52A0D"/>
    <w:rsid w:val="00A52FA9"/>
    <w:rsid w:val="00A53589"/>
    <w:rsid w:val="00A5713D"/>
    <w:rsid w:val="00A5733D"/>
    <w:rsid w:val="00A57886"/>
    <w:rsid w:val="00A57A06"/>
    <w:rsid w:val="00A6010F"/>
    <w:rsid w:val="00A6149C"/>
    <w:rsid w:val="00A64F69"/>
    <w:rsid w:val="00A67276"/>
    <w:rsid w:val="00A7047F"/>
    <w:rsid w:val="00A70A1F"/>
    <w:rsid w:val="00A71B41"/>
    <w:rsid w:val="00A73507"/>
    <w:rsid w:val="00A76F12"/>
    <w:rsid w:val="00A82E85"/>
    <w:rsid w:val="00A87D1D"/>
    <w:rsid w:val="00A90F87"/>
    <w:rsid w:val="00A910BB"/>
    <w:rsid w:val="00A91890"/>
    <w:rsid w:val="00A958FF"/>
    <w:rsid w:val="00A97F47"/>
    <w:rsid w:val="00AA1ABF"/>
    <w:rsid w:val="00AA5B3F"/>
    <w:rsid w:val="00AA74B6"/>
    <w:rsid w:val="00AB1AEB"/>
    <w:rsid w:val="00AB2C06"/>
    <w:rsid w:val="00AB4121"/>
    <w:rsid w:val="00AB5764"/>
    <w:rsid w:val="00AC72FD"/>
    <w:rsid w:val="00AD008D"/>
    <w:rsid w:val="00AD02C0"/>
    <w:rsid w:val="00AD1394"/>
    <w:rsid w:val="00AD3A63"/>
    <w:rsid w:val="00AD786C"/>
    <w:rsid w:val="00AD78A6"/>
    <w:rsid w:val="00AE0023"/>
    <w:rsid w:val="00AE0C5F"/>
    <w:rsid w:val="00AE1BB0"/>
    <w:rsid w:val="00AE5D82"/>
    <w:rsid w:val="00AF05CF"/>
    <w:rsid w:val="00AF29CE"/>
    <w:rsid w:val="00AF3903"/>
    <w:rsid w:val="00AF3FB8"/>
    <w:rsid w:val="00B00A1A"/>
    <w:rsid w:val="00B03A06"/>
    <w:rsid w:val="00B12714"/>
    <w:rsid w:val="00B1510C"/>
    <w:rsid w:val="00B20992"/>
    <w:rsid w:val="00B22E1E"/>
    <w:rsid w:val="00B236ED"/>
    <w:rsid w:val="00B2441D"/>
    <w:rsid w:val="00B25B96"/>
    <w:rsid w:val="00B31B8C"/>
    <w:rsid w:val="00B32067"/>
    <w:rsid w:val="00B331C3"/>
    <w:rsid w:val="00B36C47"/>
    <w:rsid w:val="00B43412"/>
    <w:rsid w:val="00B4498A"/>
    <w:rsid w:val="00B47C8B"/>
    <w:rsid w:val="00B50477"/>
    <w:rsid w:val="00B50C67"/>
    <w:rsid w:val="00B52696"/>
    <w:rsid w:val="00B527C5"/>
    <w:rsid w:val="00B57ED4"/>
    <w:rsid w:val="00B61298"/>
    <w:rsid w:val="00B626B6"/>
    <w:rsid w:val="00B66E66"/>
    <w:rsid w:val="00B7036A"/>
    <w:rsid w:val="00B744FE"/>
    <w:rsid w:val="00B762CE"/>
    <w:rsid w:val="00B80CD7"/>
    <w:rsid w:val="00B837B8"/>
    <w:rsid w:val="00B84709"/>
    <w:rsid w:val="00B9198E"/>
    <w:rsid w:val="00B94162"/>
    <w:rsid w:val="00B941FF"/>
    <w:rsid w:val="00B958CA"/>
    <w:rsid w:val="00B95A88"/>
    <w:rsid w:val="00BA1091"/>
    <w:rsid w:val="00BA401A"/>
    <w:rsid w:val="00BA4225"/>
    <w:rsid w:val="00BA6A49"/>
    <w:rsid w:val="00BB2661"/>
    <w:rsid w:val="00BB2D02"/>
    <w:rsid w:val="00BB4E0B"/>
    <w:rsid w:val="00BC0459"/>
    <w:rsid w:val="00BC046A"/>
    <w:rsid w:val="00BC1CAD"/>
    <w:rsid w:val="00BC2A77"/>
    <w:rsid w:val="00BD088C"/>
    <w:rsid w:val="00BE07EB"/>
    <w:rsid w:val="00BE081A"/>
    <w:rsid w:val="00BE0B8D"/>
    <w:rsid w:val="00BE1699"/>
    <w:rsid w:val="00BE3432"/>
    <w:rsid w:val="00BE4577"/>
    <w:rsid w:val="00BE5AC7"/>
    <w:rsid w:val="00BF0FA7"/>
    <w:rsid w:val="00BF382E"/>
    <w:rsid w:val="00BF420C"/>
    <w:rsid w:val="00BF54FC"/>
    <w:rsid w:val="00BF7361"/>
    <w:rsid w:val="00C10331"/>
    <w:rsid w:val="00C1607A"/>
    <w:rsid w:val="00C219EE"/>
    <w:rsid w:val="00C2604F"/>
    <w:rsid w:val="00C27671"/>
    <w:rsid w:val="00C31850"/>
    <w:rsid w:val="00C33888"/>
    <w:rsid w:val="00C33B84"/>
    <w:rsid w:val="00C372F5"/>
    <w:rsid w:val="00C377B7"/>
    <w:rsid w:val="00C43B50"/>
    <w:rsid w:val="00C45503"/>
    <w:rsid w:val="00C462C9"/>
    <w:rsid w:val="00C51D56"/>
    <w:rsid w:val="00C52AE8"/>
    <w:rsid w:val="00C536A9"/>
    <w:rsid w:val="00C60311"/>
    <w:rsid w:val="00C60963"/>
    <w:rsid w:val="00C66C1A"/>
    <w:rsid w:val="00C70D8D"/>
    <w:rsid w:val="00C71629"/>
    <w:rsid w:val="00C75CDF"/>
    <w:rsid w:val="00C837F4"/>
    <w:rsid w:val="00C8533C"/>
    <w:rsid w:val="00C859AC"/>
    <w:rsid w:val="00C86395"/>
    <w:rsid w:val="00C86DAF"/>
    <w:rsid w:val="00C9108E"/>
    <w:rsid w:val="00C9175E"/>
    <w:rsid w:val="00C92B25"/>
    <w:rsid w:val="00C9338D"/>
    <w:rsid w:val="00C93F9C"/>
    <w:rsid w:val="00C94F81"/>
    <w:rsid w:val="00C96743"/>
    <w:rsid w:val="00C97396"/>
    <w:rsid w:val="00CA033D"/>
    <w:rsid w:val="00CA2C00"/>
    <w:rsid w:val="00CA48D7"/>
    <w:rsid w:val="00CA60B1"/>
    <w:rsid w:val="00CA7D91"/>
    <w:rsid w:val="00CB45E6"/>
    <w:rsid w:val="00CB460F"/>
    <w:rsid w:val="00CB68CA"/>
    <w:rsid w:val="00CB76E5"/>
    <w:rsid w:val="00CC021B"/>
    <w:rsid w:val="00CC3C0C"/>
    <w:rsid w:val="00CC7DEE"/>
    <w:rsid w:val="00CD2B8D"/>
    <w:rsid w:val="00CD30FB"/>
    <w:rsid w:val="00CD3457"/>
    <w:rsid w:val="00CD3AF4"/>
    <w:rsid w:val="00CD53A7"/>
    <w:rsid w:val="00CD68AE"/>
    <w:rsid w:val="00CE3028"/>
    <w:rsid w:val="00CE5742"/>
    <w:rsid w:val="00CE64BE"/>
    <w:rsid w:val="00CE6671"/>
    <w:rsid w:val="00CE720B"/>
    <w:rsid w:val="00CF402B"/>
    <w:rsid w:val="00CF421D"/>
    <w:rsid w:val="00CF4AC2"/>
    <w:rsid w:val="00CF5200"/>
    <w:rsid w:val="00CF683A"/>
    <w:rsid w:val="00D0061F"/>
    <w:rsid w:val="00D105C9"/>
    <w:rsid w:val="00D140DD"/>
    <w:rsid w:val="00D14346"/>
    <w:rsid w:val="00D14969"/>
    <w:rsid w:val="00D22034"/>
    <w:rsid w:val="00D22CEF"/>
    <w:rsid w:val="00D23435"/>
    <w:rsid w:val="00D23474"/>
    <w:rsid w:val="00D23D38"/>
    <w:rsid w:val="00D2524D"/>
    <w:rsid w:val="00D26736"/>
    <w:rsid w:val="00D27BD1"/>
    <w:rsid w:val="00D3113D"/>
    <w:rsid w:val="00D34BE5"/>
    <w:rsid w:val="00D35D19"/>
    <w:rsid w:val="00D36088"/>
    <w:rsid w:val="00D36783"/>
    <w:rsid w:val="00D367A1"/>
    <w:rsid w:val="00D40755"/>
    <w:rsid w:val="00D407DB"/>
    <w:rsid w:val="00D42478"/>
    <w:rsid w:val="00D4333D"/>
    <w:rsid w:val="00D434C2"/>
    <w:rsid w:val="00D508F1"/>
    <w:rsid w:val="00D5198B"/>
    <w:rsid w:val="00D51F1E"/>
    <w:rsid w:val="00D544C6"/>
    <w:rsid w:val="00D56359"/>
    <w:rsid w:val="00D56911"/>
    <w:rsid w:val="00D6096E"/>
    <w:rsid w:val="00D6338B"/>
    <w:rsid w:val="00D63FF5"/>
    <w:rsid w:val="00D649E4"/>
    <w:rsid w:val="00D6600E"/>
    <w:rsid w:val="00D7364B"/>
    <w:rsid w:val="00D75730"/>
    <w:rsid w:val="00D83432"/>
    <w:rsid w:val="00D86820"/>
    <w:rsid w:val="00D9385D"/>
    <w:rsid w:val="00D94C8E"/>
    <w:rsid w:val="00D96040"/>
    <w:rsid w:val="00D963CD"/>
    <w:rsid w:val="00D967A8"/>
    <w:rsid w:val="00D96B4D"/>
    <w:rsid w:val="00D9725C"/>
    <w:rsid w:val="00DA0431"/>
    <w:rsid w:val="00DA04C9"/>
    <w:rsid w:val="00DA5602"/>
    <w:rsid w:val="00DA7FD7"/>
    <w:rsid w:val="00DB3C47"/>
    <w:rsid w:val="00DB4061"/>
    <w:rsid w:val="00DB4AEC"/>
    <w:rsid w:val="00DB5692"/>
    <w:rsid w:val="00DB5CE3"/>
    <w:rsid w:val="00DC0892"/>
    <w:rsid w:val="00DC4ADC"/>
    <w:rsid w:val="00DC5E6D"/>
    <w:rsid w:val="00DC67BD"/>
    <w:rsid w:val="00DD3BC8"/>
    <w:rsid w:val="00DD68F7"/>
    <w:rsid w:val="00DD6C7B"/>
    <w:rsid w:val="00DE0764"/>
    <w:rsid w:val="00DE4926"/>
    <w:rsid w:val="00DE750C"/>
    <w:rsid w:val="00DF38EF"/>
    <w:rsid w:val="00DF5AC7"/>
    <w:rsid w:val="00E011F9"/>
    <w:rsid w:val="00E0203C"/>
    <w:rsid w:val="00E0623E"/>
    <w:rsid w:val="00E10C73"/>
    <w:rsid w:val="00E11BF7"/>
    <w:rsid w:val="00E12A09"/>
    <w:rsid w:val="00E14E26"/>
    <w:rsid w:val="00E1658A"/>
    <w:rsid w:val="00E2005F"/>
    <w:rsid w:val="00E22B30"/>
    <w:rsid w:val="00E23B8E"/>
    <w:rsid w:val="00E24832"/>
    <w:rsid w:val="00E24B14"/>
    <w:rsid w:val="00E3051B"/>
    <w:rsid w:val="00E337BA"/>
    <w:rsid w:val="00E345F6"/>
    <w:rsid w:val="00E34706"/>
    <w:rsid w:val="00E35F77"/>
    <w:rsid w:val="00E41454"/>
    <w:rsid w:val="00E41E9F"/>
    <w:rsid w:val="00E4384C"/>
    <w:rsid w:val="00E453F1"/>
    <w:rsid w:val="00E46577"/>
    <w:rsid w:val="00E5021C"/>
    <w:rsid w:val="00E57897"/>
    <w:rsid w:val="00E60186"/>
    <w:rsid w:val="00E60B3E"/>
    <w:rsid w:val="00E61A69"/>
    <w:rsid w:val="00E6220A"/>
    <w:rsid w:val="00E6258C"/>
    <w:rsid w:val="00E644F7"/>
    <w:rsid w:val="00E64D88"/>
    <w:rsid w:val="00E65DEE"/>
    <w:rsid w:val="00E65DFE"/>
    <w:rsid w:val="00E660F4"/>
    <w:rsid w:val="00E71D58"/>
    <w:rsid w:val="00E736C1"/>
    <w:rsid w:val="00E746A0"/>
    <w:rsid w:val="00E760A8"/>
    <w:rsid w:val="00E77026"/>
    <w:rsid w:val="00E8040C"/>
    <w:rsid w:val="00E816E7"/>
    <w:rsid w:val="00E82265"/>
    <w:rsid w:val="00E829A8"/>
    <w:rsid w:val="00E83A7A"/>
    <w:rsid w:val="00E8641F"/>
    <w:rsid w:val="00E90BD1"/>
    <w:rsid w:val="00E9335E"/>
    <w:rsid w:val="00E95151"/>
    <w:rsid w:val="00EA31AF"/>
    <w:rsid w:val="00EA3421"/>
    <w:rsid w:val="00EA421E"/>
    <w:rsid w:val="00EB18D1"/>
    <w:rsid w:val="00EB20CC"/>
    <w:rsid w:val="00EB4C6F"/>
    <w:rsid w:val="00EB5BB3"/>
    <w:rsid w:val="00EB65EB"/>
    <w:rsid w:val="00EC39EC"/>
    <w:rsid w:val="00EC3B37"/>
    <w:rsid w:val="00ED0E9F"/>
    <w:rsid w:val="00ED1C5F"/>
    <w:rsid w:val="00ED4900"/>
    <w:rsid w:val="00ED6537"/>
    <w:rsid w:val="00ED77DB"/>
    <w:rsid w:val="00EE0DE8"/>
    <w:rsid w:val="00EE114A"/>
    <w:rsid w:val="00EE1163"/>
    <w:rsid w:val="00EE2A48"/>
    <w:rsid w:val="00EF0020"/>
    <w:rsid w:val="00EF02AF"/>
    <w:rsid w:val="00EF190D"/>
    <w:rsid w:val="00EF1DD1"/>
    <w:rsid w:val="00EF5842"/>
    <w:rsid w:val="00EF7D24"/>
    <w:rsid w:val="00F00910"/>
    <w:rsid w:val="00F00A98"/>
    <w:rsid w:val="00F00DD9"/>
    <w:rsid w:val="00F01123"/>
    <w:rsid w:val="00F06972"/>
    <w:rsid w:val="00F10B8A"/>
    <w:rsid w:val="00F10E62"/>
    <w:rsid w:val="00F119BC"/>
    <w:rsid w:val="00F11E71"/>
    <w:rsid w:val="00F134A6"/>
    <w:rsid w:val="00F1686D"/>
    <w:rsid w:val="00F217B8"/>
    <w:rsid w:val="00F23AB2"/>
    <w:rsid w:val="00F23E00"/>
    <w:rsid w:val="00F24B1A"/>
    <w:rsid w:val="00F2519F"/>
    <w:rsid w:val="00F26455"/>
    <w:rsid w:val="00F26FDC"/>
    <w:rsid w:val="00F31B45"/>
    <w:rsid w:val="00F31F07"/>
    <w:rsid w:val="00F32996"/>
    <w:rsid w:val="00F357A4"/>
    <w:rsid w:val="00F36D00"/>
    <w:rsid w:val="00F37C3E"/>
    <w:rsid w:val="00F40729"/>
    <w:rsid w:val="00F4501B"/>
    <w:rsid w:val="00F52EDD"/>
    <w:rsid w:val="00F65CC7"/>
    <w:rsid w:val="00F70AE8"/>
    <w:rsid w:val="00F7189C"/>
    <w:rsid w:val="00F732B4"/>
    <w:rsid w:val="00F76222"/>
    <w:rsid w:val="00F774EB"/>
    <w:rsid w:val="00F81191"/>
    <w:rsid w:val="00F813B3"/>
    <w:rsid w:val="00F83CAC"/>
    <w:rsid w:val="00F904EF"/>
    <w:rsid w:val="00F958DB"/>
    <w:rsid w:val="00F97163"/>
    <w:rsid w:val="00FA3904"/>
    <w:rsid w:val="00FA4DDB"/>
    <w:rsid w:val="00FA5F1E"/>
    <w:rsid w:val="00FA76FF"/>
    <w:rsid w:val="00FB0343"/>
    <w:rsid w:val="00FB305D"/>
    <w:rsid w:val="00FB3233"/>
    <w:rsid w:val="00FB329C"/>
    <w:rsid w:val="00FB4D08"/>
    <w:rsid w:val="00FB52D6"/>
    <w:rsid w:val="00FB74F9"/>
    <w:rsid w:val="00FB7CA6"/>
    <w:rsid w:val="00FC0163"/>
    <w:rsid w:val="00FC4B54"/>
    <w:rsid w:val="00FC75A1"/>
    <w:rsid w:val="00FD509E"/>
    <w:rsid w:val="00FD68BE"/>
    <w:rsid w:val="00FD766B"/>
    <w:rsid w:val="00FD7B01"/>
    <w:rsid w:val="00FF05A7"/>
    <w:rsid w:val="00FF13EE"/>
    <w:rsid w:val="00FF3D1D"/>
    <w:rsid w:val="00FF429B"/>
    <w:rsid w:val="08C52508"/>
    <w:rsid w:val="172ABF84"/>
    <w:rsid w:val="517301AE"/>
    <w:rsid w:val="54328688"/>
    <w:rsid w:val="5C650649"/>
    <w:rsid w:val="60BFE977"/>
    <w:rsid w:val="6D676522"/>
    <w:rsid w:val="7078784A"/>
    <w:rsid w:val="70E43630"/>
    <w:rsid w:val="7100ACE3"/>
    <w:rsid w:val="74A0383B"/>
    <w:rsid w:val="7A390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7CC4EC"/>
  <w15:docId w15:val="{08F5C06C-F98F-4E8A-A655-A129A77A5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2153C9"/>
    <w:pPr>
      <w:spacing w:after="120" w:line="276" w:lineRule="auto"/>
      <w:jc w:val="both"/>
    </w:pPr>
    <w:rPr>
      <w:rFonts w:cs="Times New Roman (Corpo CS)"/>
      <w:color w:val="000000" w:themeColor="text1"/>
      <w:kern w:val="16"/>
      <w:sz w:val="22"/>
    </w:rPr>
  </w:style>
  <w:style w:type="paragraph" w:styleId="1">
    <w:name w:val="heading 1"/>
    <w:next w:val="a0"/>
    <w:link w:val="10"/>
    <w:uiPriority w:val="9"/>
    <w:qFormat/>
    <w:rsid w:val="003E3AD9"/>
    <w:pPr>
      <w:pBdr>
        <w:bottom w:val="single" w:sz="4" w:space="1" w:color="79BAB1" w:themeColor="text2"/>
      </w:pBdr>
      <w:spacing w:after="200" w:line="192" w:lineRule="auto"/>
      <w:contextualSpacing/>
      <w:outlineLvl w:val="0"/>
    </w:pPr>
    <w:rPr>
      <w:rFonts w:ascii="Brandon Grotesque Light" w:eastAsiaTheme="majorEastAsia" w:hAnsi="Brandon Grotesque Light" w:cs="Times New Roman (Titoli CS)"/>
      <w:caps/>
      <w:color w:val="79BAB1" w:themeColor="text2"/>
      <w:kern w:val="28"/>
      <w:sz w:val="32"/>
      <w:szCs w:val="56"/>
    </w:rPr>
  </w:style>
  <w:style w:type="paragraph" w:styleId="21">
    <w:name w:val="heading 2"/>
    <w:basedOn w:val="1"/>
    <w:next w:val="a0"/>
    <w:link w:val="22"/>
    <w:uiPriority w:val="9"/>
    <w:unhideWhenUsed/>
    <w:qFormat/>
    <w:rsid w:val="00EF1DD1"/>
    <w:pPr>
      <w:keepNext/>
      <w:keepLines/>
      <w:pBdr>
        <w:bottom w:val="none" w:sz="0" w:space="0" w:color="auto"/>
      </w:pBdr>
      <w:spacing w:before="40" w:after="100"/>
      <w:outlineLvl w:val="1"/>
    </w:pPr>
    <w:rPr>
      <w:b/>
      <w:color w:val="000000" w:themeColor="text1"/>
      <w:sz w:val="28"/>
      <w:szCs w:val="26"/>
    </w:rPr>
  </w:style>
  <w:style w:type="paragraph" w:styleId="30">
    <w:name w:val="heading 3"/>
    <w:next w:val="a0"/>
    <w:link w:val="31"/>
    <w:uiPriority w:val="9"/>
    <w:unhideWhenUsed/>
    <w:qFormat/>
    <w:rsid w:val="003E3AD9"/>
    <w:pPr>
      <w:spacing w:after="80"/>
      <w:outlineLvl w:val="2"/>
    </w:pPr>
    <w:rPr>
      <w:rFonts w:asciiTheme="majorHAnsi" w:eastAsiaTheme="majorEastAsia" w:hAnsiTheme="majorHAnsi" w:cs="Times New Roman (Titoli CS)"/>
      <w:b/>
      <w:caps/>
      <w:color w:val="000000" w:themeColor="text1"/>
      <w:kern w:val="28"/>
      <w:szCs w:val="26"/>
      <w:lang w:eastAsia="it-IT"/>
    </w:rPr>
  </w:style>
  <w:style w:type="paragraph" w:styleId="40">
    <w:name w:val="heading 4"/>
    <w:basedOn w:val="30"/>
    <w:next w:val="a0"/>
    <w:link w:val="41"/>
    <w:uiPriority w:val="9"/>
    <w:unhideWhenUsed/>
    <w:qFormat/>
    <w:rsid w:val="00EF1DD1"/>
    <w:pPr>
      <w:outlineLvl w:val="3"/>
    </w:pPr>
    <w:rPr>
      <w:iCs/>
      <w:color w:val="79BAB1" w:themeColor="text2"/>
    </w:rPr>
  </w:style>
  <w:style w:type="paragraph" w:styleId="51">
    <w:name w:val="heading 5"/>
    <w:basedOn w:val="a0"/>
    <w:next w:val="a0"/>
    <w:link w:val="52"/>
    <w:uiPriority w:val="9"/>
    <w:unhideWhenUsed/>
    <w:qFormat/>
    <w:rsid w:val="00EF1DD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auto"/>
    </w:rPr>
  </w:style>
  <w:style w:type="paragraph" w:styleId="6">
    <w:name w:val="heading 6"/>
    <w:basedOn w:val="a0"/>
    <w:next w:val="a0"/>
    <w:link w:val="60"/>
    <w:uiPriority w:val="9"/>
    <w:unhideWhenUsed/>
    <w:qFormat/>
    <w:rsid w:val="003E3AD9"/>
    <w:pPr>
      <w:keepNext/>
      <w:keepLines/>
      <w:spacing w:before="40" w:after="0"/>
      <w:outlineLvl w:val="5"/>
    </w:pPr>
    <w:rPr>
      <w:rFonts w:asciiTheme="majorHAnsi" w:eastAsiaTheme="majorEastAsia" w:hAnsiTheme="majorHAnsi" w:cs="Times New Roman (Titoli CS)"/>
      <w:b/>
      <w:caps/>
      <w:color w:val="auto"/>
    </w:rPr>
  </w:style>
  <w:style w:type="paragraph" w:styleId="7">
    <w:name w:val="heading 7"/>
    <w:basedOn w:val="a0"/>
    <w:next w:val="a0"/>
    <w:link w:val="70"/>
    <w:uiPriority w:val="9"/>
    <w:unhideWhenUsed/>
    <w:qFormat/>
    <w:rsid w:val="00EF1DD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auto"/>
    </w:rPr>
  </w:style>
  <w:style w:type="paragraph" w:styleId="8">
    <w:name w:val="heading 8"/>
    <w:basedOn w:val="a0"/>
    <w:next w:val="a0"/>
    <w:link w:val="80"/>
    <w:uiPriority w:val="9"/>
    <w:unhideWhenUsed/>
    <w:qFormat/>
    <w:rsid w:val="00EF1DD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auto"/>
      <w:sz w:val="21"/>
      <w:szCs w:val="21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EF1DD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auto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4B49B1"/>
    <w:pPr>
      <w:tabs>
        <w:tab w:val="center" w:pos="4819"/>
        <w:tab w:val="right" w:pos="9638"/>
      </w:tabs>
    </w:pPr>
  </w:style>
  <w:style w:type="character" w:customStyle="1" w:styleId="a5">
    <w:name w:val="Верхний колонтитул Знак"/>
    <w:basedOn w:val="a1"/>
    <w:link w:val="a4"/>
    <w:uiPriority w:val="99"/>
    <w:rsid w:val="004B49B1"/>
  </w:style>
  <w:style w:type="paragraph" w:styleId="a6">
    <w:name w:val="footer"/>
    <w:basedOn w:val="a0"/>
    <w:link w:val="a7"/>
    <w:uiPriority w:val="99"/>
    <w:unhideWhenUsed/>
    <w:rsid w:val="00C9338D"/>
    <w:pPr>
      <w:tabs>
        <w:tab w:val="center" w:pos="4819"/>
        <w:tab w:val="right" w:pos="9638"/>
      </w:tabs>
    </w:pPr>
    <w:rPr>
      <w:b/>
      <w:sz w:val="17"/>
    </w:rPr>
  </w:style>
  <w:style w:type="character" w:customStyle="1" w:styleId="a7">
    <w:name w:val="Нижний колонтитул Знак"/>
    <w:basedOn w:val="a1"/>
    <w:link w:val="a6"/>
    <w:uiPriority w:val="99"/>
    <w:rsid w:val="00C9338D"/>
    <w:rPr>
      <w:rFonts w:cs="Times New Roman (Corpo CS)"/>
      <w:b/>
      <w:color w:val="000000" w:themeColor="text1"/>
      <w:kern w:val="16"/>
      <w:sz w:val="17"/>
    </w:rPr>
  </w:style>
  <w:style w:type="character" w:styleId="a8">
    <w:name w:val="page number"/>
    <w:uiPriority w:val="99"/>
    <w:unhideWhenUsed/>
    <w:rsid w:val="005B0C37"/>
    <w:rPr>
      <w:rFonts w:asciiTheme="majorHAnsi" w:hAnsiTheme="majorHAnsi"/>
      <w:sz w:val="18"/>
    </w:rPr>
  </w:style>
  <w:style w:type="character" w:customStyle="1" w:styleId="10">
    <w:name w:val="Заголовок 1 Знак"/>
    <w:basedOn w:val="a1"/>
    <w:link w:val="1"/>
    <w:uiPriority w:val="9"/>
    <w:rsid w:val="003E3AD9"/>
    <w:rPr>
      <w:rFonts w:ascii="Brandon Grotesque Light" w:eastAsiaTheme="majorEastAsia" w:hAnsi="Brandon Grotesque Light" w:cs="Times New Roman (Titoli CS)"/>
      <w:caps/>
      <w:color w:val="79BAB1" w:themeColor="text2"/>
      <w:kern w:val="28"/>
      <w:sz w:val="32"/>
      <w:szCs w:val="56"/>
    </w:rPr>
  </w:style>
  <w:style w:type="character" w:styleId="a9">
    <w:name w:val="Intense Emphasis"/>
    <w:aliases w:val="Text"/>
    <w:basedOn w:val="a1"/>
    <w:uiPriority w:val="21"/>
    <w:qFormat/>
    <w:rsid w:val="00EF1DD1"/>
    <w:rPr>
      <w:rFonts w:ascii="Roboto Light" w:hAnsi="Roboto Light"/>
      <w:i/>
      <w:iCs/>
      <w:color w:val="79BAB1" w:themeColor="text2"/>
    </w:rPr>
  </w:style>
  <w:style w:type="paragraph" w:styleId="23">
    <w:name w:val="Quote"/>
    <w:aliases w:val="Paragraph Title"/>
    <w:basedOn w:val="a0"/>
    <w:next w:val="a0"/>
    <w:link w:val="24"/>
    <w:uiPriority w:val="29"/>
    <w:qFormat/>
    <w:rsid w:val="00EF1DD1"/>
    <w:pPr>
      <w:spacing w:before="200" w:after="160"/>
      <w:ind w:left="284" w:right="284"/>
      <w:mirrorIndents/>
      <w:jc w:val="left"/>
    </w:pPr>
    <w:rPr>
      <w:b/>
      <w:i/>
      <w:iCs/>
      <w:color w:val="666666" w:themeColor="accent5"/>
      <w:sz w:val="26"/>
    </w:rPr>
  </w:style>
  <w:style w:type="paragraph" w:styleId="aa">
    <w:name w:val="Subtitle"/>
    <w:basedOn w:val="a0"/>
    <w:next w:val="a0"/>
    <w:link w:val="ab"/>
    <w:uiPriority w:val="11"/>
    <w:qFormat/>
    <w:rsid w:val="00EF1DD1"/>
    <w:pPr>
      <w:numPr>
        <w:ilvl w:val="1"/>
      </w:numPr>
      <w:spacing w:after="160"/>
    </w:pPr>
    <w:rPr>
      <w:rFonts w:ascii="Roboto Light" w:eastAsiaTheme="minorEastAsia" w:hAnsi="Roboto Light" w:cstheme="minorBidi"/>
      <w:color w:val="5A5A5A" w:themeColor="text1" w:themeTint="A5"/>
      <w:kern w:val="0"/>
      <w:szCs w:val="22"/>
    </w:rPr>
  </w:style>
  <w:style w:type="character" w:customStyle="1" w:styleId="ab">
    <w:name w:val="Подзаголовок Знак"/>
    <w:basedOn w:val="a1"/>
    <w:link w:val="aa"/>
    <w:uiPriority w:val="11"/>
    <w:rsid w:val="00EF1DD1"/>
    <w:rPr>
      <w:rFonts w:ascii="Roboto Light" w:eastAsiaTheme="minorEastAsia" w:hAnsi="Roboto Light"/>
      <w:color w:val="5A5A5A" w:themeColor="text1" w:themeTint="A5"/>
      <w:sz w:val="22"/>
      <w:szCs w:val="22"/>
    </w:rPr>
  </w:style>
  <w:style w:type="paragraph" w:styleId="ac">
    <w:name w:val="Revision"/>
    <w:hidden/>
    <w:uiPriority w:val="99"/>
    <w:semiHidden/>
    <w:rsid w:val="009C0537"/>
    <w:rPr>
      <w:sz w:val="22"/>
    </w:rPr>
  </w:style>
  <w:style w:type="paragraph" w:customStyle="1" w:styleId="MAINTITLE">
    <w:name w:val="MAIN TITLE"/>
    <w:next w:val="MAINSUBTITLE"/>
    <w:qFormat/>
    <w:rsid w:val="00EF1DD1"/>
    <w:rPr>
      <w:rFonts w:ascii="Brandon Grotesque Light" w:eastAsiaTheme="minorEastAsia" w:hAnsi="Brandon Grotesque Light" w:cstheme="minorHAnsi"/>
      <w:caps/>
      <w:color w:val="79BAB1" w:themeColor="text2"/>
      <w:sz w:val="64"/>
      <w:szCs w:val="64"/>
    </w:rPr>
  </w:style>
  <w:style w:type="paragraph" w:customStyle="1" w:styleId="MAINSUBTITLE">
    <w:name w:val="MAIN SUBTITLE"/>
    <w:qFormat/>
    <w:rsid w:val="00EF1DD1"/>
    <w:rPr>
      <w:rFonts w:ascii="Brandon Grotesque Light" w:eastAsiaTheme="minorEastAsia" w:hAnsi="Brandon Grotesque Light" w:cstheme="minorHAnsi"/>
      <w:bCs/>
      <w:caps/>
      <w:color w:val="000000" w:themeColor="text1"/>
      <w:sz w:val="36"/>
      <w:szCs w:val="36"/>
    </w:rPr>
  </w:style>
  <w:style w:type="table" w:styleId="ad">
    <w:name w:val="Table Grid"/>
    <w:basedOn w:val="a2"/>
    <w:uiPriority w:val="39"/>
    <w:rsid w:val="001A5DCF"/>
    <w:rPr>
      <w:rFonts w:eastAsiaTheme="minorEastAsia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TOC Heading"/>
    <w:aliases w:val="Index Title"/>
    <w:basedOn w:val="1"/>
    <w:next w:val="a0"/>
    <w:uiPriority w:val="39"/>
    <w:unhideWhenUsed/>
    <w:qFormat/>
    <w:rsid w:val="00EF1DD1"/>
    <w:pPr>
      <w:keepNext/>
      <w:keepLines/>
      <w:spacing w:after="1920" w:line="276" w:lineRule="auto"/>
      <w:contextualSpacing w:val="0"/>
      <w:outlineLvl w:val="9"/>
    </w:pPr>
    <w:rPr>
      <w:rFonts w:cstheme="majorBidi"/>
      <w:caps w:val="0"/>
      <w:color w:val="000000" w:themeColor="text1"/>
      <w:kern w:val="0"/>
      <w:sz w:val="28"/>
      <w:szCs w:val="28"/>
    </w:rPr>
  </w:style>
  <w:style w:type="paragraph" w:styleId="32">
    <w:name w:val="toc 3"/>
    <w:basedOn w:val="21"/>
    <w:next w:val="a0"/>
    <w:uiPriority w:val="39"/>
    <w:unhideWhenUsed/>
    <w:rsid w:val="002D1852"/>
    <w:pPr>
      <w:tabs>
        <w:tab w:val="right" w:pos="7541"/>
      </w:tabs>
      <w:spacing w:after="200" w:line="480" w:lineRule="auto"/>
      <w:contextualSpacing w:val="0"/>
    </w:pPr>
    <w:rPr>
      <w:bCs/>
      <w:caps w:val="0"/>
      <w:color w:val="666666" w:themeColor="accent5"/>
      <w:kern w:val="16"/>
      <w:sz w:val="18"/>
      <w:szCs w:val="20"/>
    </w:rPr>
  </w:style>
  <w:style w:type="character" w:customStyle="1" w:styleId="22">
    <w:name w:val="Заголовок 2 Знак"/>
    <w:basedOn w:val="a1"/>
    <w:link w:val="21"/>
    <w:uiPriority w:val="9"/>
    <w:rsid w:val="00EF1DD1"/>
    <w:rPr>
      <w:rFonts w:ascii="Brandon Grotesque Light" w:eastAsiaTheme="majorEastAsia" w:hAnsi="Brandon Grotesque Light" w:cs="Times New Roman (Titoli CS)"/>
      <w:b/>
      <w:caps/>
      <w:color w:val="000000" w:themeColor="text1"/>
      <w:kern w:val="28"/>
      <w:sz w:val="28"/>
      <w:szCs w:val="26"/>
    </w:rPr>
  </w:style>
  <w:style w:type="table" w:customStyle="1" w:styleId="StileTabella">
    <w:name w:val="Stile Tabella"/>
    <w:basedOn w:val="a2"/>
    <w:uiPriority w:val="99"/>
    <w:rsid w:val="001A5DCF"/>
    <w:rPr>
      <w:rFonts w:eastAsiaTheme="minorEastAsia"/>
    </w:rPr>
    <w:tblPr/>
    <w:tblStylePr w:type="firstRow">
      <w:pPr>
        <w:jc w:val="left"/>
      </w:pPr>
      <w:rPr>
        <w:rFonts w:asciiTheme="majorHAnsi" w:hAnsiTheme="majorHAnsi"/>
        <w:b/>
        <w:color w:val="FFFFFF" w:themeColor="background1"/>
      </w:rPr>
      <w:tblPr/>
      <w:tcPr>
        <w:shd w:val="clear" w:color="auto" w:fill="95C8C1" w:themeFill="accent2"/>
        <w:vAlign w:val="center"/>
      </w:tcPr>
    </w:tblStylePr>
  </w:style>
  <w:style w:type="paragraph" w:customStyle="1" w:styleId="SERVICESTABLE">
    <w:name w:val="SERVICES TABLE"/>
    <w:next w:val="a0"/>
    <w:link w:val="SERVICESTABLECarattere"/>
    <w:qFormat/>
    <w:rsid w:val="00EF1DD1"/>
    <w:pPr>
      <w:jc w:val="center"/>
    </w:pPr>
    <w:rPr>
      <w:rFonts w:ascii="Brandon Grotesque Light" w:eastAsiaTheme="minorEastAsia" w:hAnsi="Brandon Grotesque Light" w:cs="Times New Roman (Corpo CS)"/>
      <w:caps/>
      <w:kern w:val="16"/>
      <w:sz w:val="18"/>
      <w:szCs w:val="20"/>
    </w:rPr>
  </w:style>
  <w:style w:type="character" w:customStyle="1" w:styleId="SERVICESTABLECarattere">
    <w:name w:val="SERVICES TABLE Carattere"/>
    <w:basedOn w:val="a1"/>
    <w:link w:val="SERVICESTABLE"/>
    <w:rsid w:val="00EF1DD1"/>
    <w:rPr>
      <w:rFonts w:ascii="Brandon Grotesque Light" w:eastAsiaTheme="minorEastAsia" w:hAnsi="Brandon Grotesque Light" w:cs="Times New Roman (Corpo CS)"/>
      <w:caps/>
      <w:kern w:val="16"/>
      <w:sz w:val="18"/>
      <w:szCs w:val="20"/>
    </w:rPr>
  </w:style>
  <w:style w:type="character" w:customStyle="1" w:styleId="Bold">
    <w:name w:val="Bold"/>
    <w:basedOn w:val="a1"/>
    <w:uiPriority w:val="1"/>
    <w:qFormat/>
    <w:rsid w:val="00EF1DD1"/>
    <w:rPr>
      <w:rFonts w:ascii="Roboto Light" w:hAnsi="Roboto Light"/>
      <w:b w:val="0"/>
      <w:i w:val="0"/>
      <w:color w:val="79BAB1" w:themeColor="text2"/>
      <w:spacing w:val="0"/>
    </w:rPr>
  </w:style>
  <w:style w:type="character" w:customStyle="1" w:styleId="31">
    <w:name w:val="Заголовок 3 Знак"/>
    <w:basedOn w:val="a1"/>
    <w:link w:val="30"/>
    <w:uiPriority w:val="9"/>
    <w:rsid w:val="003E3AD9"/>
    <w:rPr>
      <w:rFonts w:asciiTheme="majorHAnsi" w:eastAsiaTheme="majorEastAsia" w:hAnsiTheme="majorHAnsi" w:cs="Times New Roman (Titoli CS)"/>
      <w:b/>
      <w:caps/>
      <w:color w:val="000000" w:themeColor="text1"/>
      <w:kern w:val="28"/>
      <w:szCs w:val="26"/>
      <w:lang w:eastAsia="it-IT"/>
    </w:rPr>
  </w:style>
  <w:style w:type="character" w:customStyle="1" w:styleId="60">
    <w:name w:val="Заголовок 6 Знак"/>
    <w:basedOn w:val="a1"/>
    <w:link w:val="6"/>
    <w:uiPriority w:val="9"/>
    <w:rsid w:val="003E3AD9"/>
    <w:rPr>
      <w:rFonts w:asciiTheme="majorHAnsi" w:eastAsiaTheme="majorEastAsia" w:hAnsiTheme="majorHAnsi" w:cs="Times New Roman (Titoli CS)"/>
      <w:b/>
      <w:caps/>
      <w:kern w:val="16"/>
      <w:sz w:val="22"/>
    </w:rPr>
  </w:style>
  <w:style w:type="character" w:customStyle="1" w:styleId="80">
    <w:name w:val="Заголовок 8 Знак"/>
    <w:basedOn w:val="a1"/>
    <w:link w:val="8"/>
    <w:uiPriority w:val="9"/>
    <w:rsid w:val="00EF1DD1"/>
    <w:rPr>
      <w:rFonts w:asciiTheme="majorHAnsi" w:eastAsiaTheme="majorEastAsia" w:hAnsiTheme="majorHAnsi" w:cstheme="majorBidi"/>
      <w:kern w:val="16"/>
      <w:sz w:val="21"/>
      <w:szCs w:val="21"/>
    </w:rPr>
  </w:style>
  <w:style w:type="paragraph" w:styleId="af">
    <w:name w:val="No Spacing"/>
    <w:uiPriority w:val="1"/>
    <w:qFormat/>
    <w:rsid w:val="00EF1DD1"/>
    <w:pPr>
      <w:contextualSpacing/>
      <w:jc w:val="both"/>
    </w:pPr>
    <w:rPr>
      <w:rFonts w:ascii="Roboto Light" w:eastAsiaTheme="minorEastAsia" w:hAnsi="Roboto Light"/>
      <w:sz w:val="22"/>
    </w:rPr>
  </w:style>
  <w:style w:type="paragraph" w:customStyle="1" w:styleId="bigdatawhite">
    <w:name w:val="big data white"/>
    <w:qFormat/>
    <w:rsid w:val="00EF1DD1"/>
    <w:pPr>
      <w:jc w:val="center"/>
    </w:pPr>
    <w:rPr>
      <w:rFonts w:ascii="Brandon Grotesque Light" w:eastAsiaTheme="minorEastAsia" w:hAnsi="Brandon Grotesque Light" w:cs="Times New Roman (Corpo CS)"/>
      <w:color w:val="FFFFFF" w:themeColor="background1"/>
      <w:kern w:val="16"/>
      <w:sz w:val="52"/>
      <w:szCs w:val="52"/>
      <w:lang w:eastAsia="it-IT"/>
    </w:rPr>
  </w:style>
  <w:style w:type="paragraph" w:styleId="11">
    <w:name w:val="toc 1"/>
    <w:next w:val="a0"/>
    <w:uiPriority w:val="39"/>
    <w:unhideWhenUsed/>
    <w:rsid w:val="002D1852"/>
    <w:pPr>
      <w:spacing w:before="240" w:line="480" w:lineRule="auto"/>
    </w:pPr>
    <w:rPr>
      <w:rFonts w:asciiTheme="majorHAnsi" w:eastAsiaTheme="majorEastAsia" w:hAnsiTheme="majorHAnsi" w:cs="Times New Roman (Titoli CS)"/>
      <w:b/>
      <w:bCs/>
      <w:caps/>
      <w:noProof/>
      <w:color w:val="666666" w:themeColor="accent5"/>
      <w:kern w:val="16"/>
      <w:sz w:val="18"/>
      <w:szCs w:val="20"/>
      <w:u w:val="single"/>
    </w:rPr>
  </w:style>
  <w:style w:type="paragraph" w:styleId="12">
    <w:name w:val="index 1"/>
    <w:basedOn w:val="a0"/>
    <w:next w:val="a0"/>
    <w:autoRedefine/>
    <w:uiPriority w:val="99"/>
    <w:semiHidden/>
    <w:unhideWhenUsed/>
    <w:rsid w:val="0018452C"/>
    <w:pPr>
      <w:spacing w:after="0"/>
      <w:ind w:left="220" w:hanging="220"/>
    </w:pPr>
  </w:style>
  <w:style w:type="paragraph" w:styleId="af0">
    <w:name w:val="index heading"/>
    <w:basedOn w:val="ae"/>
    <w:next w:val="12"/>
    <w:uiPriority w:val="99"/>
    <w:unhideWhenUsed/>
    <w:rsid w:val="00F813B3"/>
    <w:pPr>
      <w:pBdr>
        <w:bottom w:val="none" w:sz="0" w:space="0" w:color="auto"/>
      </w:pBdr>
      <w:spacing w:after="1000"/>
    </w:pPr>
    <w:rPr>
      <w:lang w:eastAsia="it-IT"/>
    </w:rPr>
  </w:style>
  <w:style w:type="paragraph" w:styleId="25">
    <w:name w:val="toc 2"/>
    <w:basedOn w:val="1"/>
    <w:next w:val="a0"/>
    <w:uiPriority w:val="39"/>
    <w:unhideWhenUsed/>
    <w:rsid w:val="002D1852"/>
    <w:pPr>
      <w:pBdr>
        <w:bottom w:val="none" w:sz="0" w:space="0" w:color="auto"/>
      </w:pBdr>
      <w:spacing w:after="100"/>
      <w:ind w:left="220"/>
    </w:pPr>
    <w:rPr>
      <w:bCs/>
      <w:caps w:val="0"/>
      <w:noProof/>
      <w:color w:val="666666" w:themeColor="accent5"/>
      <w:kern w:val="16"/>
      <w:sz w:val="18"/>
      <w:szCs w:val="20"/>
      <w:lang w:eastAsia="it-IT"/>
    </w:rPr>
  </w:style>
  <w:style w:type="character" w:styleId="af1">
    <w:name w:val="Hyperlink"/>
    <w:basedOn w:val="a1"/>
    <w:uiPriority w:val="99"/>
    <w:unhideWhenUsed/>
    <w:rsid w:val="0018452C"/>
    <w:rPr>
      <w:color w:val="79BAB1" w:themeColor="hyperlink"/>
      <w:u w:val="single"/>
    </w:rPr>
  </w:style>
  <w:style w:type="character" w:customStyle="1" w:styleId="52">
    <w:name w:val="Заголовок 5 Знак"/>
    <w:basedOn w:val="a1"/>
    <w:link w:val="51"/>
    <w:uiPriority w:val="9"/>
    <w:rsid w:val="00EF1DD1"/>
    <w:rPr>
      <w:rFonts w:asciiTheme="majorHAnsi" w:eastAsiaTheme="majorEastAsia" w:hAnsiTheme="majorHAnsi" w:cstheme="majorBidi"/>
      <w:kern w:val="16"/>
      <w:sz w:val="22"/>
    </w:rPr>
  </w:style>
  <w:style w:type="paragraph" w:customStyle="1" w:styleId="whitetabletitle">
    <w:name w:val="white table title"/>
    <w:rsid w:val="0067463B"/>
    <w:pPr>
      <w:jc w:val="center"/>
    </w:pPr>
    <w:rPr>
      <w:rFonts w:asciiTheme="majorHAnsi" w:eastAsiaTheme="majorEastAsia" w:hAnsiTheme="majorHAnsi" w:cs="Times New Roman (Titoli CS)"/>
      <w:caps/>
      <w:color w:val="FFFFFF" w:themeColor="background1"/>
      <w:spacing w:val="20"/>
      <w:kern w:val="28"/>
      <w:szCs w:val="26"/>
    </w:rPr>
  </w:style>
  <w:style w:type="character" w:customStyle="1" w:styleId="41">
    <w:name w:val="Заголовок 4 Знак"/>
    <w:basedOn w:val="a1"/>
    <w:link w:val="40"/>
    <w:uiPriority w:val="9"/>
    <w:rsid w:val="00EF1DD1"/>
    <w:rPr>
      <w:rFonts w:asciiTheme="majorHAnsi" w:eastAsiaTheme="majorEastAsia" w:hAnsiTheme="majorHAnsi" w:cs="Times New Roman (Titoli CS)"/>
      <w:b/>
      <w:iCs/>
      <w:caps/>
      <w:color w:val="79BAB1" w:themeColor="text2"/>
      <w:spacing w:val="20"/>
      <w:kern w:val="28"/>
      <w:szCs w:val="26"/>
      <w:lang w:eastAsia="it-IT"/>
    </w:rPr>
  </w:style>
  <w:style w:type="paragraph" w:styleId="af2">
    <w:name w:val="List Number"/>
    <w:basedOn w:val="a0"/>
    <w:uiPriority w:val="99"/>
    <w:unhideWhenUsed/>
    <w:rsid w:val="003073F7"/>
    <w:pPr>
      <w:spacing w:after="100"/>
    </w:pPr>
    <w:rPr>
      <w:rFonts w:eastAsiaTheme="minorEastAsia" w:cstheme="minorBidi"/>
      <w:color w:val="auto"/>
      <w:kern w:val="0"/>
    </w:rPr>
  </w:style>
  <w:style w:type="paragraph" w:styleId="a">
    <w:name w:val="List Bullet"/>
    <w:basedOn w:val="a0"/>
    <w:uiPriority w:val="99"/>
    <w:unhideWhenUsed/>
    <w:rsid w:val="00F357A4"/>
    <w:pPr>
      <w:numPr>
        <w:numId w:val="5"/>
      </w:numPr>
      <w:spacing w:after="100"/>
    </w:pPr>
    <w:rPr>
      <w:rFonts w:eastAsiaTheme="minorEastAsia" w:cstheme="minorBidi"/>
      <w:color w:val="auto"/>
      <w:kern w:val="0"/>
    </w:rPr>
  </w:style>
  <w:style w:type="paragraph" w:styleId="20">
    <w:name w:val="List Bullet 2"/>
    <w:basedOn w:val="a"/>
    <w:uiPriority w:val="99"/>
    <w:unhideWhenUsed/>
    <w:rsid w:val="00F357A4"/>
    <w:pPr>
      <w:numPr>
        <w:numId w:val="6"/>
      </w:numPr>
      <w:tabs>
        <w:tab w:val="num" w:pos="567"/>
      </w:tabs>
      <w:spacing w:after="200"/>
      <w:contextualSpacing/>
    </w:pPr>
  </w:style>
  <w:style w:type="paragraph" w:styleId="2">
    <w:name w:val="List Number 2"/>
    <w:basedOn w:val="af2"/>
    <w:uiPriority w:val="99"/>
    <w:semiHidden/>
    <w:unhideWhenUsed/>
    <w:rsid w:val="003C51FE"/>
    <w:pPr>
      <w:numPr>
        <w:numId w:val="4"/>
      </w:numPr>
    </w:pPr>
  </w:style>
  <w:style w:type="paragraph" w:styleId="3">
    <w:name w:val="List Number 3"/>
    <w:basedOn w:val="2"/>
    <w:uiPriority w:val="99"/>
    <w:semiHidden/>
    <w:unhideWhenUsed/>
    <w:rsid w:val="003C51FE"/>
    <w:pPr>
      <w:numPr>
        <w:numId w:val="3"/>
      </w:numPr>
    </w:pPr>
  </w:style>
  <w:style w:type="paragraph" w:styleId="4">
    <w:name w:val="List Number 4"/>
    <w:basedOn w:val="3"/>
    <w:uiPriority w:val="99"/>
    <w:semiHidden/>
    <w:unhideWhenUsed/>
    <w:rsid w:val="003C51FE"/>
    <w:pPr>
      <w:numPr>
        <w:numId w:val="2"/>
      </w:numPr>
    </w:pPr>
  </w:style>
  <w:style w:type="paragraph" w:styleId="5">
    <w:name w:val="List Number 5"/>
    <w:basedOn w:val="4"/>
    <w:uiPriority w:val="99"/>
    <w:semiHidden/>
    <w:unhideWhenUsed/>
    <w:rsid w:val="003C51FE"/>
    <w:pPr>
      <w:numPr>
        <w:numId w:val="1"/>
      </w:numPr>
    </w:pPr>
  </w:style>
  <w:style w:type="character" w:customStyle="1" w:styleId="70">
    <w:name w:val="Заголовок 7 Знак"/>
    <w:basedOn w:val="a1"/>
    <w:link w:val="7"/>
    <w:uiPriority w:val="9"/>
    <w:rsid w:val="00EF1DD1"/>
    <w:rPr>
      <w:rFonts w:asciiTheme="majorHAnsi" w:eastAsiaTheme="majorEastAsia" w:hAnsiTheme="majorHAnsi" w:cstheme="majorBidi"/>
      <w:i/>
      <w:iCs/>
      <w:kern w:val="16"/>
      <w:sz w:val="22"/>
    </w:rPr>
  </w:style>
  <w:style w:type="character" w:customStyle="1" w:styleId="90">
    <w:name w:val="Заголовок 9 Знак"/>
    <w:basedOn w:val="a1"/>
    <w:link w:val="9"/>
    <w:uiPriority w:val="9"/>
    <w:semiHidden/>
    <w:rsid w:val="00EF1DD1"/>
    <w:rPr>
      <w:rFonts w:asciiTheme="majorHAnsi" w:eastAsiaTheme="majorEastAsia" w:hAnsiTheme="majorHAnsi" w:cstheme="majorBidi"/>
      <w:i/>
      <w:iCs/>
      <w:kern w:val="16"/>
      <w:sz w:val="21"/>
      <w:szCs w:val="21"/>
    </w:rPr>
  </w:style>
  <w:style w:type="character" w:customStyle="1" w:styleId="24">
    <w:name w:val="Цитата 2 Знак"/>
    <w:aliases w:val="Paragraph Title Знак"/>
    <w:basedOn w:val="a1"/>
    <w:link w:val="23"/>
    <w:uiPriority w:val="29"/>
    <w:rsid w:val="00EF1DD1"/>
    <w:rPr>
      <w:rFonts w:cs="Times New Roman (Corpo CS)"/>
      <w:b/>
      <w:i/>
      <w:iCs/>
      <w:color w:val="666666" w:themeColor="accent5"/>
      <w:kern w:val="16"/>
      <w:sz w:val="26"/>
    </w:rPr>
  </w:style>
  <w:style w:type="paragraph" w:styleId="af3">
    <w:name w:val="Intense Quote"/>
    <w:basedOn w:val="a0"/>
    <w:next w:val="a0"/>
    <w:link w:val="af4"/>
    <w:uiPriority w:val="30"/>
    <w:qFormat/>
    <w:rsid w:val="00EF1DD1"/>
    <w:pPr>
      <w:pBdr>
        <w:top w:val="single" w:sz="4" w:space="10" w:color="79BAB1" w:themeColor="text2"/>
        <w:bottom w:val="single" w:sz="4" w:space="10" w:color="79BAB1" w:themeColor="text2"/>
      </w:pBdr>
      <w:spacing w:before="360" w:after="360"/>
      <w:ind w:left="864" w:right="864"/>
      <w:jc w:val="center"/>
    </w:pPr>
    <w:rPr>
      <w:i/>
      <w:iCs/>
      <w:color w:val="666666" w:themeColor="accent5"/>
    </w:rPr>
  </w:style>
  <w:style w:type="character" w:customStyle="1" w:styleId="af4">
    <w:name w:val="Выделенная цитата Знак"/>
    <w:basedOn w:val="a1"/>
    <w:link w:val="af3"/>
    <w:uiPriority w:val="30"/>
    <w:rsid w:val="00EF1DD1"/>
    <w:rPr>
      <w:rFonts w:cs="Times New Roman (Corpo CS)"/>
      <w:i/>
      <w:iCs/>
      <w:color w:val="666666" w:themeColor="accent5"/>
      <w:kern w:val="16"/>
      <w:sz w:val="22"/>
    </w:rPr>
  </w:style>
  <w:style w:type="character" w:styleId="af5">
    <w:name w:val="Subtle Reference"/>
    <w:uiPriority w:val="31"/>
    <w:qFormat/>
    <w:rsid w:val="00EF1DD1"/>
    <w:rPr>
      <w:rFonts w:ascii="Brandon Grotesque Light" w:hAnsi="Brandon Grotesque Light"/>
      <w:caps w:val="0"/>
      <w:smallCaps w:val="0"/>
      <w:color w:val="666666" w:themeColor="accent5"/>
      <w:spacing w:val="0"/>
    </w:rPr>
  </w:style>
  <w:style w:type="character" w:styleId="af6">
    <w:name w:val="Intense Reference"/>
    <w:basedOn w:val="af5"/>
    <w:uiPriority w:val="32"/>
    <w:qFormat/>
    <w:rsid w:val="00EF1DD1"/>
    <w:rPr>
      <w:rFonts w:ascii="Brandon Grotesque Light" w:hAnsi="Brandon Grotesque Light"/>
      <w:b/>
      <w:bCs/>
      <w:i w:val="0"/>
      <w:caps w:val="0"/>
      <w:smallCaps w:val="0"/>
      <w:color w:val="auto"/>
      <w:spacing w:val="0"/>
    </w:rPr>
  </w:style>
  <w:style w:type="character" w:styleId="af7">
    <w:name w:val="Strong"/>
    <w:aliases w:val="List title,Index"/>
    <w:basedOn w:val="31"/>
    <w:uiPriority w:val="22"/>
    <w:qFormat/>
    <w:rsid w:val="00EF1DD1"/>
    <w:rPr>
      <w:rFonts w:ascii="Brandon Grotesque Light" w:eastAsiaTheme="majorEastAsia" w:hAnsi="Brandon Grotesque Light" w:cstheme="majorBidi"/>
      <w:b w:val="0"/>
      <w:bCs/>
      <w:caps/>
      <w:color w:val="79BAB1" w:themeColor="text2"/>
      <w:spacing w:val="0"/>
      <w:kern w:val="28"/>
      <w:sz w:val="22"/>
      <w:szCs w:val="22"/>
      <w:lang w:eastAsia="it-IT"/>
    </w:rPr>
  </w:style>
  <w:style w:type="character" w:customStyle="1" w:styleId="13">
    <w:name w:val="Хэштег1"/>
    <w:basedOn w:val="a1"/>
    <w:uiPriority w:val="99"/>
    <w:semiHidden/>
    <w:unhideWhenUsed/>
    <w:rsid w:val="002D0C85"/>
    <w:rPr>
      <w:color w:val="9F0D24" w:themeColor="accent6"/>
      <w:shd w:val="clear" w:color="auto" w:fill="E1DFDD"/>
    </w:rPr>
  </w:style>
  <w:style w:type="character" w:customStyle="1" w:styleId="14">
    <w:name w:val="Упомянуть1"/>
    <w:basedOn w:val="a1"/>
    <w:uiPriority w:val="99"/>
    <w:semiHidden/>
    <w:unhideWhenUsed/>
    <w:rsid w:val="002B47E3"/>
    <w:rPr>
      <w:color w:val="666666" w:themeColor="accent5"/>
      <w:shd w:val="clear" w:color="auto" w:fill="E1DFDD"/>
    </w:rPr>
  </w:style>
  <w:style w:type="paragraph" w:styleId="af8">
    <w:name w:val="Block Text"/>
    <w:basedOn w:val="23"/>
    <w:uiPriority w:val="99"/>
    <w:unhideWhenUsed/>
    <w:rsid w:val="00587782"/>
    <w:pPr>
      <w:shd w:val="clear" w:color="auto" w:fill="F2F2F2" w:themeFill="background1" w:themeFillShade="F2"/>
      <w:ind w:left="1152" w:right="1152"/>
    </w:pPr>
    <w:rPr>
      <w:rFonts w:eastAsiaTheme="minorEastAsia" w:cstheme="minorBidi"/>
      <w:b w:val="0"/>
      <w:i w:val="0"/>
      <w:iCs w:val="0"/>
      <w:color w:val="auto"/>
    </w:rPr>
  </w:style>
  <w:style w:type="paragraph" w:customStyle="1" w:styleId="TabText">
    <w:name w:val="Tab Text"/>
    <w:qFormat/>
    <w:rsid w:val="00EF1DD1"/>
    <w:rPr>
      <w:rFonts w:ascii="Roboto Light" w:eastAsiaTheme="minorEastAsia" w:hAnsi="Roboto Light" w:cstheme="minorHAnsi"/>
      <w:color w:val="000000"/>
      <w:sz w:val="20"/>
      <w:szCs w:val="20"/>
      <w:lang w:eastAsia="it-IT"/>
    </w:rPr>
  </w:style>
  <w:style w:type="paragraph" w:customStyle="1" w:styleId="Normalwithbackground">
    <w:name w:val="Normal with background"/>
    <w:basedOn w:val="a0"/>
    <w:qFormat/>
    <w:rsid w:val="00EF1DD1"/>
    <w:pPr>
      <w:pBdr>
        <w:top w:val="single" w:sz="4" w:space="1" w:color="E5E5E5" w:themeColor="background2"/>
        <w:left w:val="single" w:sz="4" w:space="4" w:color="E5E5E5" w:themeColor="background2"/>
        <w:bottom w:val="single" w:sz="4" w:space="1" w:color="E5E5E5" w:themeColor="background2"/>
        <w:right w:val="single" w:sz="4" w:space="4" w:color="E5E5E5" w:themeColor="background2"/>
      </w:pBdr>
      <w:shd w:val="clear" w:color="auto" w:fill="E5E5E5" w:themeFill="background2"/>
    </w:pPr>
    <w:rPr>
      <w:rFonts w:cstheme="minorHAnsi"/>
      <w:szCs w:val="22"/>
    </w:rPr>
  </w:style>
  <w:style w:type="paragraph" w:styleId="af9">
    <w:name w:val="Title"/>
    <w:aliases w:val="DOC TITLE"/>
    <w:next w:val="aa"/>
    <w:link w:val="afa"/>
    <w:uiPriority w:val="10"/>
    <w:qFormat/>
    <w:rsid w:val="00EF1DD1"/>
    <w:pPr>
      <w:contextualSpacing/>
      <w:jc w:val="both"/>
    </w:pPr>
    <w:rPr>
      <w:rFonts w:ascii="Brandon Grotesque Light" w:eastAsiaTheme="majorEastAsia" w:hAnsi="Brandon Grotesque Light" w:cstheme="majorBidi"/>
      <w:kern w:val="28"/>
      <w:sz w:val="56"/>
      <w:szCs w:val="56"/>
    </w:rPr>
  </w:style>
  <w:style w:type="character" w:customStyle="1" w:styleId="afa">
    <w:name w:val="Заголовок Знак"/>
    <w:aliases w:val="DOC TITLE Знак"/>
    <w:basedOn w:val="a1"/>
    <w:link w:val="af9"/>
    <w:uiPriority w:val="10"/>
    <w:rsid w:val="00EF1DD1"/>
    <w:rPr>
      <w:rFonts w:ascii="Brandon Grotesque Light" w:eastAsiaTheme="majorEastAsia" w:hAnsi="Brandon Grotesque Light" w:cstheme="majorBidi"/>
      <w:kern w:val="28"/>
      <w:sz w:val="56"/>
      <w:szCs w:val="56"/>
    </w:rPr>
  </w:style>
  <w:style w:type="character" w:styleId="afb">
    <w:name w:val="Emphasis"/>
    <w:aliases w:val="Chapter Title"/>
    <w:uiPriority w:val="20"/>
    <w:qFormat/>
    <w:rsid w:val="00EF1DD1"/>
    <w:rPr>
      <w:rFonts w:ascii="Roboto Light" w:hAnsi="Roboto Light"/>
      <w:i/>
      <w:iCs/>
    </w:rPr>
  </w:style>
  <w:style w:type="paragraph" w:styleId="afc">
    <w:name w:val="List Paragraph"/>
    <w:aliases w:val="Tab Title,Bullet Answer,List Paragraph1,Akapit z listą BS,List Paragraph 1,Numbered List Paragraph,List Bullet Mary,Bullet paras,Heading 1.1,List Paragraph (numbered (a)),Use Case List Paragraph,Bullets,ANNEX,List Paragraph2"/>
    <w:basedOn w:val="a0"/>
    <w:next w:val="a0"/>
    <w:link w:val="afd"/>
    <w:uiPriority w:val="34"/>
    <w:qFormat/>
    <w:rsid w:val="00EF1DD1"/>
    <w:pPr>
      <w:ind w:left="720"/>
    </w:pPr>
  </w:style>
  <w:style w:type="character" w:styleId="afe">
    <w:name w:val="Subtle Emphasis"/>
    <w:basedOn w:val="a1"/>
    <w:uiPriority w:val="19"/>
    <w:qFormat/>
    <w:rsid w:val="00EF1DD1"/>
    <w:rPr>
      <w:rFonts w:ascii="Roboto Light" w:hAnsi="Roboto Light"/>
      <w:i/>
      <w:iCs/>
      <w:color w:val="404040" w:themeColor="text1" w:themeTint="BF"/>
      <w:spacing w:val="0"/>
    </w:rPr>
  </w:style>
  <w:style w:type="table" w:customStyle="1" w:styleId="TabellaMS">
    <w:name w:val="Tabella MS"/>
    <w:basedOn w:val="a2"/>
    <w:uiPriority w:val="99"/>
    <w:rsid w:val="00CE3028"/>
    <w:rPr>
      <w:rFonts w:eastAsiaTheme="minorEastAsia"/>
      <w:sz w:val="20"/>
    </w:rPr>
    <w:tblPr>
      <w:tblStyleRowBandSize w:val="1"/>
      <w:tblStyleColBandSize w:val="1"/>
      <w:tblBorders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auto"/>
      <w:vAlign w:val="center"/>
    </w:tcPr>
    <w:tblStylePr w:type="firstRow">
      <w:rPr>
        <w:rFonts w:asciiTheme="majorHAnsi" w:hAnsiTheme="majorHAnsi"/>
        <w:b/>
        <w:caps/>
        <w:smallCaps w:val="0"/>
        <w:color w:val="FFFFFF"/>
        <w:sz w:val="18"/>
      </w:rPr>
      <w:tblPr/>
      <w:tcPr>
        <w:shd w:val="clear" w:color="auto" w:fill="79BAB1" w:themeFill="accent1"/>
      </w:tcPr>
    </w:tblStylePr>
    <w:tblStylePr w:type="lastRow">
      <w:rPr>
        <w:rFonts w:asciiTheme="majorHAnsi" w:hAnsiTheme="majorHAnsi"/>
        <w:b/>
      </w:rPr>
      <w:tblPr/>
      <w:tcPr>
        <w:shd w:val="clear" w:color="auto" w:fill="E5E5E5" w:themeFill="background2"/>
      </w:tcPr>
    </w:tblStylePr>
  </w:style>
  <w:style w:type="paragraph" w:customStyle="1" w:styleId="Chartnote">
    <w:name w:val="Chart note"/>
    <w:basedOn w:val="a0"/>
    <w:qFormat/>
    <w:rsid w:val="00EF1DD1"/>
    <w:pPr>
      <w:ind w:left="720"/>
    </w:pPr>
    <w:rPr>
      <w:rFonts w:ascii="Brandon Grotesque Light" w:hAnsi="Brandon Grotesque Light"/>
      <w:sz w:val="16"/>
      <w:szCs w:val="16"/>
    </w:rPr>
  </w:style>
  <w:style w:type="paragraph" w:customStyle="1" w:styleId="jobtitle">
    <w:name w:val="job title"/>
    <w:basedOn w:val="a0"/>
    <w:next w:val="a0"/>
    <w:uiPriority w:val="99"/>
    <w:rsid w:val="00B958CA"/>
    <w:pPr>
      <w:spacing w:after="0"/>
      <w:jc w:val="left"/>
    </w:pPr>
    <w:rPr>
      <w:rFonts w:eastAsiaTheme="minorEastAsia" w:cstheme="minorBidi"/>
      <w:b/>
      <w:bCs/>
      <w:i/>
      <w:iCs/>
      <w:color w:val="auto"/>
      <w:kern w:val="0"/>
      <w:sz w:val="24"/>
      <w:lang w:eastAsia="it-IT"/>
    </w:rPr>
  </w:style>
  <w:style w:type="paragraph" w:customStyle="1" w:styleId="CVNAME">
    <w:name w:val="CV NAME"/>
    <w:basedOn w:val="a0"/>
    <w:qFormat/>
    <w:rsid w:val="00EF1DD1"/>
    <w:rPr>
      <w:rFonts w:ascii="Brandon Grotesque Light" w:eastAsiaTheme="minorEastAsia" w:hAnsi="Brandon Grotesque Light"/>
      <w:color w:val="7ABAB1"/>
      <w:sz w:val="24"/>
      <w:lang w:eastAsia="it-IT"/>
    </w:rPr>
  </w:style>
  <w:style w:type="character" w:customStyle="1" w:styleId="CVaddresstitle">
    <w:name w:val="CV address title"/>
    <w:basedOn w:val="60"/>
    <w:uiPriority w:val="1"/>
    <w:qFormat/>
    <w:rsid w:val="00EF1DD1"/>
    <w:rPr>
      <w:rFonts w:ascii="Brandon Grotesque Light" w:eastAsiaTheme="majorEastAsia" w:hAnsi="Brandon Grotesque Light" w:cs="Times New Roman (Titoli CS)"/>
      <w:b w:val="0"/>
      <w:bCs/>
      <w:i w:val="0"/>
      <w:iCs/>
      <w:caps w:val="0"/>
      <w:smallCaps w:val="0"/>
      <w:color w:val="000000" w:themeColor="text1"/>
      <w:spacing w:val="0"/>
      <w:kern w:val="16"/>
      <w:sz w:val="20"/>
      <w:szCs w:val="20"/>
      <w:lang w:eastAsia="it-IT"/>
    </w:rPr>
  </w:style>
  <w:style w:type="character" w:customStyle="1" w:styleId="15">
    <w:name w:val="Неразрешенное упоминание1"/>
    <w:basedOn w:val="a1"/>
    <w:uiPriority w:val="99"/>
    <w:semiHidden/>
    <w:unhideWhenUsed/>
    <w:rsid w:val="002B47E3"/>
    <w:rPr>
      <w:color w:val="666666" w:themeColor="accent5"/>
      <w:shd w:val="clear" w:color="auto" w:fill="E1DFDD"/>
    </w:rPr>
  </w:style>
  <w:style w:type="paragraph" w:styleId="aff">
    <w:name w:val="Balloon Text"/>
    <w:basedOn w:val="a0"/>
    <w:link w:val="aff0"/>
    <w:uiPriority w:val="99"/>
    <w:semiHidden/>
    <w:unhideWhenUsed/>
    <w:rsid w:val="000019F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ff0">
    <w:name w:val="Текст выноски Знак"/>
    <w:basedOn w:val="a1"/>
    <w:link w:val="aff"/>
    <w:uiPriority w:val="99"/>
    <w:semiHidden/>
    <w:rsid w:val="000019F6"/>
    <w:rPr>
      <w:rFonts w:ascii="Segoe UI" w:hAnsi="Segoe UI" w:cs="Segoe UI"/>
      <w:color w:val="000000" w:themeColor="text1"/>
      <w:kern w:val="16"/>
      <w:sz w:val="18"/>
      <w:szCs w:val="18"/>
    </w:rPr>
  </w:style>
  <w:style w:type="character" w:styleId="aff1">
    <w:name w:val="Book Title"/>
    <w:basedOn w:val="a1"/>
    <w:uiPriority w:val="33"/>
    <w:qFormat/>
    <w:rsid w:val="00EF1DD1"/>
    <w:rPr>
      <w:rFonts w:ascii="Brandon Grotesque Light" w:hAnsi="Brandon Grotesque Light"/>
      <w:b/>
      <w:bCs/>
      <w:i/>
      <w:iCs/>
      <w:spacing w:val="0"/>
    </w:rPr>
  </w:style>
  <w:style w:type="paragraph" w:styleId="aff2">
    <w:name w:val="Salutation"/>
    <w:basedOn w:val="a0"/>
    <w:next w:val="a0"/>
    <w:link w:val="aff3"/>
    <w:uiPriority w:val="99"/>
    <w:unhideWhenUsed/>
    <w:rsid w:val="00732C50"/>
  </w:style>
  <w:style w:type="character" w:customStyle="1" w:styleId="aff3">
    <w:name w:val="Приветствие Знак"/>
    <w:basedOn w:val="a1"/>
    <w:link w:val="aff2"/>
    <w:uiPriority w:val="99"/>
    <w:rsid w:val="00732C50"/>
    <w:rPr>
      <w:rFonts w:cs="Times New Roman (Corpo CS)"/>
      <w:color w:val="000000" w:themeColor="text1"/>
      <w:kern w:val="16"/>
      <w:sz w:val="22"/>
    </w:rPr>
  </w:style>
  <w:style w:type="paragraph" w:styleId="aff4">
    <w:name w:val="Normal (Web)"/>
    <w:basedOn w:val="a0"/>
    <w:uiPriority w:val="99"/>
    <w:unhideWhenUsed/>
    <w:rsid w:val="009F2B4B"/>
    <w:pPr>
      <w:spacing w:before="100" w:beforeAutospacing="1" w:after="100" w:afterAutospacing="1" w:line="240" w:lineRule="auto"/>
      <w:jc w:val="left"/>
    </w:pPr>
    <w:rPr>
      <w:rFonts w:ascii="Times" w:eastAsiaTheme="minorEastAsia" w:hAnsi="Times" w:cs="Times New Roman"/>
      <w:color w:val="auto"/>
      <w:kern w:val="0"/>
      <w:sz w:val="20"/>
      <w:szCs w:val="20"/>
      <w:lang w:eastAsia="it-IT"/>
    </w:rPr>
  </w:style>
  <w:style w:type="paragraph" w:customStyle="1" w:styleId="Data1">
    <w:name w:val="Data1"/>
    <w:qFormat/>
    <w:rsid w:val="003E3AD9"/>
    <w:pPr>
      <w:tabs>
        <w:tab w:val="right" w:pos="10206"/>
      </w:tabs>
      <w:spacing w:after="200"/>
    </w:pPr>
    <w:rPr>
      <w:rFonts w:asciiTheme="majorHAnsi" w:eastAsiaTheme="majorEastAsia" w:hAnsiTheme="majorHAnsi" w:cs="Times New Roman (Titoli CS)"/>
      <w:b/>
      <w:caps/>
      <w:kern w:val="16"/>
      <w:sz w:val="21"/>
      <w:szCs w:val="21"/>
    </w:rPr>
  </w:style>
  <w:style w:type="character" w:styleId="aff5">
    <w:name w:val="FollowedHyperlink"/>
    <w:basedOn w:val="a1"/>
    <w:uiPriority w:val="99"/>
    <w:semiHidden/>
    <w:unhideWhenUsed/>
    <w:rsid w:val="00233C13"/>
    <w:rPr>
      <w:color w:val="79BAB1" w:themeColor="followedHyperlink"/>
      <w:u w:val="single"/>
    </w:rPr>
  </w:style>
  <w:style w:type="character" w:customStyle="1" w:styleId="hgkelc">
    <w:name w:val="hgkelc"/>
    <w:basedOn w:val="a1"/>
    <w:rsid w:val="00BC046A"/>
  </w:style>
  <w:style w:type="paragraph" w:customStyle="1" w:styleId="Sangra3detindependiente2">
    <w:name w:val="Sangría 3 de t. independiente2"/>
    <w:basedOn w:val="a0"/>
    <w:rsid w:val="00E660F4"/>
    <w:pPr>
      <w:widowControl w:val="0"/>
      <w:spacing w:after="0" w:line="240" w:lineRule="auto"/>
      <w:ind w:left="708"/>
    </w:pPr>
    <w:rPr>
      <w:rFonts w:ascii="Arial" w:eastAsia="Times New Roman" w:hAnsi="Arial" w:cs="Times New Roman"/>
      <w:color w:val="auto"/>
      <w:kern w:val="0"/>
      <w:szCs w:val="20"/>
      <w:lang w:eastAsia="es-ES"/>
    </w:rPr>
  </w:style>
  <w:style w:type="paragraph" w:customStyle="1" w:styleId="BodyTextIndent32">
    <w:name w:val="Body Text Indent 32"/>
    <w:basedOn w:val="a0"/>
    <w:rsid w:val="00E660F4"/>
    <w:pPr>
      <w:widowControl w:val="0"/>
      <w:spacing w:after="0" w:line="240" w:lineRule="auto"/>
      <w:ind w:left="708"/>
    </w:pPr>
    <w:rPr>
      <w:rFonts w:ascii="Arial" w:eastAsia="Times New Roman" w:hAnsi="Arial" w:cs="Times New Roman"/>
      <w:color w:val="auto"/>
      <w:kern w:val="0"/>
      <w:szCs w:val="20"/>
      <w:lang w:eastAsia="es-ES"/>
    </w:rPr>
  </w:style>
  <w:style w:type="character" w:customStyle="1" w:styleId="afd">
    <w:name w:val="Абзац списка Знак"/>
    <w:aliases w:val="Tab Title Знак,Bullet Answer Знак,List Paragraph1 Знак,Akapit z listą BS Знак,List Paragraph 1 Знак,Numbered List Paragraph Знак,List Bullet Mary Знак,Bullet paras Знак,Heading 1.1 Знак,List Paragraph (numbered (a)) Знак,Bullets Знак"/>
    <w:basedOn w:val="a1"/>
    <w:link w:val="afc"/>
    <w:uiPriority w:val="34"/>
    <w:rsid w:val="00E660F4"/>
    <w:rPr>
      <w:rFonts w:cs="Times New Roman (Corpo CS)"/>
      <w:color w:val="000000" w:themeColor="text1"/>
      <w:kern w:val="16"/>
      <w:sz w:val="22"/>
    </w:rPr>
  </w:style>
  <w:style w:type="paragraph" w:customStyle="1" w:styleId="NeAdbody-level1">
    <w:name w:val="NeAd body - level 1"/>
    <w:basedOn w:val="a0"/>
    <w:rsid w:val="00DC67BD"/>
    <w:pPr>
      <w:spacing w:before="240" w:after="240" w:line="240" w:lineRule="auto"/>
    </w:pPr>
    <w:rPr>
      <w:rFonts w:ascii="Roboto Light" w:eastAsia="Times New Roman" w:hAnsi="Roboto Light" w:cs="Arial"/>
      <w:color w:val="auto"/>
      <w:kern w:val="0"/>
      <w:szCs w:val="22"/>
    </w:rPr>
  </w:style>
  <w:style w:type="paragraph" w:customStyle="1" w:styleId="NeAdnumber-level1">
    <w:name w:val="NeAd number - level 1"/>
    <w:basedOn w:val="NeAdbody-level1"/>
    <w:rsid w:val="00DC67BD"/>
    <w:pPr>
      <w:numPr>
        <w:numId w:val="8"/>
      </w:numPr>
    </w:pPr>
  </w:style>
  <w:style w:type="paragraph" w:customStyle="1" w:styleId="NeAdnumber-level2">
    <w:name w:val="NeAd number - level 2"/>
    <w:basedOn w:val="NeAdbody-level1"/>
    <w:rsid w:val="00DC67BD"/>
    <w:pPr>
      <w:numPr>
        <w:ilvl w:val="1"/>
        <w:numId w:val="8"/>
      </w:numPr>
    </w:pPr>
  </w:style>
  <w:style w:type="paragraph" w:customStyle="1" w:styleId="NeAdnumber-level3">
    <w:name w:val="NeAd number - level 3"/>
    <w:basedOn w:val="NeAdbody-level1"/>
    <w:rsid w:val="00DC67BD"/>
    <w:pPr>
      <w:numPr>
        <w:ilvl w:val="2"/>
        <w:numId w:val="8"/>
      </w:numPr>
    </w:pPr>
  </w:style>
  <w:style w:type="paragraph" w:customStyle="1" w:styleId="NeAdnumber-level4">
    <w:name w:val="NeAd number - level 4"/>
    <w:basedOn w:val="NeAdbody-level1"/>
    <w:rsid w:val="00DC67BD"/>
    <w:pPr>
      <w:numPr>
        <w:ilvl w:val="3"/>
        <w:numId w:val="8"/>
      </w:numPr>
    </w:pPr>
  </w:style>
  <w:style w:type="character" w:styleId="aff6">
    <w:name w:val="annotation reference"/>
    <w:basedOn w:val="a1"/>
    <w:uiPriority w:val="99"/>
    <w:rsid w:val="00E41454"/>
    <w:rPr>
      <w:sz w:val="16"/>
      <w:szCs w:val="16"/>
    </w:rPr>
  </w:style>
  <w:style w:type="paragraph" w:styleId="aff7">
    <w:name w:val="annotation text"/>
    <w:basedOn w:val="a0"/>
    <w:link w:val="aff8"/>
    <w:uiPriority w:val="99"/>
    <w:rsid w:val="00E41454"/>
    <w:pPr>
      <w:spacing w:after="0" w:line="240" w:lineRule="auto"/>
      <w:jc w:val="left"/>
    </w:pPr>
    <w:rPr>
      <w:rFonts w:ascii="Calibri" w:eastAsia="Times New Roman" w:hAnsi="Calibri" w:cs="Times New Roman"/>
      <w:color w:val="auto"/>
      <w:kern w:val="0"/>
      <w:sz w:val="20"/>
      <w:szCs w:val="20"/>
    </w:rPr>
  </w:style>
  <w:style w:type="character" w:customStyle="1" w:styleId="aff8">
    <w:name w:val="Текст примечания Знак"/>
    <w:basedOn w:val="a1"/>
    <w:link w:val="aff7"/>
    <w:uiPriority w:val="99"/>
    <w:rsid w:val="00E41454"/>
    <w:rPr>
      <w:rFonts w:ascii="Calibri" w:eastAsia="Times New Roman" w:hAnsi="Calibri" w:cs="Times New Roman"/>
      <w:sz w:val="20"/>
      <w:szCs w:val="20"/>
    </w:rPr>
  </w:style>
  <w:style w:type="paragraph" w:customStyle="1" w:styleId="tekst">
    <w:name w:val="tekst"/>
    <w:basedOn w:val="a0"/>
    <w:next w:val="a0"/>
    <w:qFormat/>
    <w:rsid w:val="00E41454"/>
    <w:pPr>
      <w:spacing w:after="0" w:line="240" w:lineRule="auto"/>
      <w:jc w:val="left"/>
    </w:pPr>
    <w:rPr>
      <w:rFonts w:ascii="Euclid Flex" w:eastAsiaTheme="minorEastAsia" w:hAnsi="Euclid Flex" w:cs="Times New Roman"/>
      <w:color w:val="005555"/>
      <w:kern w:val="0"/>
      <w:sz w:val="24"/>
      <w:lang w:eastAsia="nl-NL"/>
    </w:rPr>
  </w:style>
  <w:style w:type="paragraph" w:customStyle="1" w:styleId="Tekstboldadvocado">
    <w:name w:val="Tekst bold advocado"/>
    <w:basedOn w:val="a0"/>
    <w:qFormat/>
    <w:rsid w:val="00E41454"/>
    <w:pPr>
      <w:spacing w:after="0" w:line="240" w:lineRule="auto"/>
      <w:jc w:val="left"/>
    </w:pPr>
    <w:rPr>
      <w:rFonts w:ascii="Euclid Flex Bold" w:eastAsiaTheme="minorEastAsia" w:hAnsi="Euclid Flex Bold" w:cs="Times New Roman"/>
      <w:color w:val="005555"/>
      <w:kern w:val="0"/>
      <w:sz w:val="24"/>
      <w:lang w:eastAsia="nl-NL"/>
    </w:rPr>
  </w:style>
  <w:style w:type="paragraph" w:styleId="aff9">
    <w:name w:val="annotation subject"/>
    <w:basedOn w:val="aff7"/>
    <w:next w:val="aff7"/>
    <w:link w:val="affa"/>
    <w:uiPriority w:val="99"/>
    <w:semiHidden/>
    <w:unhideWhenUsed/>
    <w:rsid w:val="00EC39EC"/>
    <w:pPr>
      <w:spacing w:after="120"/>
      <w:jc w:val="both"/>
    </w:pPr>
    <w:rPr>
      <w:rFonts w:asciiTheme="minorHAnsi" w:eastAsiaTheme="minorHAnsi" w:hAnsiTheme="minorHAnsi" w:cs="Times New Roman (Corpo CS)"/>
      <w:b/>
      <w:bCs/>
      <w:color w:val="000000" w:themeColor="text1"/>
      <w:kern w:val="16"/>
    </w:rPr>
  </w:style>
  <w:style w:type="character" w:customStyle="1" w:styleId="affa">
    <w:name w:val="Тема примечания Знак"/>
    <w:basedOn w:val="aff8"/>
    <w:link w:val="aff9"/>
    <w:uiPriority w:val="99"/>
    <w:semiHidden/>
    <w:rsid w:val="00EC39EC"/>
    <w:rPr>
      <w:rFonts w:ascii="Calibri" w:eastAsia="Times New Roman" w:hAnsi="Calibri" w:cs="Times New Roman (Corpo CS)"/>
      <w:b/>
      <w:bCs/>
      <w:color w:val="000000" w:themeColor="text1"/>
      <w:kern w:val="16"/>
      <w:sz w:val="20"/>
      <w:szCs w:val="20"/>
    </w:rPr>
  </w:style>
  <w:style w:type="paragraph" w:styleId="affb">
    <w:name w:val="footnote text"/>
    <w:basedOn w:val="a0"/>
    <w:link w:val="affc"/>
    <w:uiPriority w:val="99"/>
    <w:qFormat/>
    <w:rsid w:val="00FB7CA6"/>
    <w:pPr>
      <w:spacing w:after="0" w:line="240" w:lineRule="auto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</w:rPr>
  </w:style>
  <w:style w:type="character" w:customStyle="1" w:styleId="affc">
    <w:name w:val="Текст сноски Знак"/>
    <w:basedOn w:val="a1"/>
    <w:link w:val="affb"/>
    <w:uiPriority w:val="99"/>
    <w:rsid w:val="00FB7CA6"/>
    <w:rPr>
      <w:rFonts w:ascii="Times New Roman" w:eastAsia="Times New Roman" w:hAnsi="Times New Roman" w:cs="Times New Roman"/>
      <w:sz w:val="20"/>
      <w:szCs w:val="20"/>
    </w:rPr>
  </w:style>
  <w:style w:type="character" w:styleId="affd">
    <w:name w:val="footnote reference"/>
    <w:basedOn w:val="a1"/>
    <w:uiPriority w:val="99"/>
    <w:rsid w:val="00FB7CA6"/>
    <w:rPr>
      <w:vertAlign w:val="superscript"/>
    </w:rPr>
  </w:style>
  <w:style w:type="character" w:customStyle="1" w:styleId="cf01">
    <w:name w:val="cf01"/>
    <w:basedOn w:val="a1"/>
    <w:rsid w:val="009E0D1C"/>
    <w:rPr>
      <w:rFonts w:ascii="Segoe UI" w:hAnsi="Segoe UI" w:cs="Segoe UI" w:hint="default"/>
      <w:sz w:val="18"/>
      <w:szCs w:val="18"/>
    </w:rPr>
  </w:style>
  <w:style w:type="character" w:customStyle="1" w:styleId="q4iawc">
    <w:name w:val="q4iawc"/>
    <w:basedOn w:val="a1"/>
    <w:rsid w:val="00EE114A"/>
  </w:style>
  <w:style w:type="paragraph" w:styleId="50">
    <w:name w:val="List Bullet 5"/>
    <w:basedOn w:val="a0"/>
    <w:uiPriority w:val="99"/>
    <w:unhideWhenUsed/>
    <w:rsid w:val="00A73507"/>
    <w:pPr>
      <w:numPr>
        <w:numId w:val="9"/>
      </w:numPr>
      <w:contextualSpacing/>
    </w:pPr>
  </w:style>
  <w:style w:type="character" w:customStyle="1" w:styleId="33">
    <w:name w:val="Основной текст (3)_"/>
    <w:basedOn w:val="a1"/>
    <w:link w:val="310"/>
    <w:uiPriority w:val="99"/>
    <w:qFormat/>
    <w:rsid w:val="00BB4E0B"/>
    <w:rPr>
      <w:b/>
      <w:bCs/>
      <w:spacing w:val="5"/>
      <w:sz w:val="25"/>
      <w:szCs w:val="25"/>
      <w:shd w:val="clear" w:color="auto" w:fill="FFFFFF"/>
    </w:rPr>
  </w:style>
  <w:style w:type="paragraph" w:customStyle="1" w:styleId="310">
    <w:name w:val="Основной текст (3)1"/>
    <w:basedOn w:val="a0"/>
    <w:link w:val="33"/>
    <w:uiPriority w:val="99"/>
    <w:qFormat/>
    <w:rsid w:val="00BB4E0B"/>
    <w:pPr>
      <w:widowControl w:val="0"/>
      <w:shd w:val="clear" w:color="auto" w:fill="FFFFFF"/>
      <w:spacing w:after="300" w:line="240" w:lineRule="atLeast"/>
      <w:jc w:val="center"/>
    </w:pPr>
    <w:rPr>
      <w:rFonts w:cstheme="minorBidi"/>
      <w:b/>
      <w:bCs/>
      <w:color w:val="auto"/>
      <w:spacing w:val="5"/>
      <w:kern w:val="0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27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1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elyzavetaPo_jncgxe7\Downloads\NeAd%20Word%20Blank%20-%20May%202021%20(3).dotx" TargetMode="External"/></Relationships>
</file>

<file path=word/theme/theme1.xml><?xml version="1.0" encoding="utf-8"?>
<a:theme xmlns:a="http://schemas.openxmlformats.org/drawingml/2006/main" name="MS theme for office 2019-v1">
  <a:themeElements>
    <a:clrScheme name="MS color palette 2020-01">
      <a:dk1>
        <a:srgbClr val="000000"/>
      </a:dk1>
      <a:lt1>
        <a:srgbClr val="FFFFFF"/>
      </a:lt1>
      <a:dk2>
        <a:srgbClr val="79BAB1"/>
      </a:dk2>
      <a:lt2>
        <a:srgbClr val="E5E5E5"/>
      </a:lt2>
      <a:accent1>
        <a:srgbClr val="79BAB1"/>
      </a:accent1>
      <a:accent2>
        <a:srgbClr val="95C8C1"/>
      </a:accent2>
      <a:accent3>
        <a:srgbClr val="0F2851"/>
      </a:accent3>
      <a:accent4>
        <a:srgbClr val="4971B1"/>
      </a:accent4>
      <a:accent5>
        <a:srgbClr val="666666"/>
      </a:accent5>
      <a:accent6>
        <a:srgbClr val="9F0D24"/>
      </a:accent6>
      <a:hlink>
        <a:srgbClr val="79BAB1"/>
      </a:hlink>
      <a:folHlink>
        <a:srgbClr val="79BAB1"/>
      </a:folHlink>
    </a:clrScheme>
    <a:fontScheme name="Morrow Sodali Fonts">
      <a:majorFont>
        <a:latin typeface="Brandon Grotesque Light"/>
        <a:ea typeface=""/>
        <a:cs typeface=""/>
        <a:font script="Jpan" typeface="ＭＳ ゴシック"/>
      </a:majorFont>
      <a:minorFont>
        <a:latin typeface="Roboto Light"/>
        <a:ea typeface=""/>
        <a:cs typeface=""/>
        <a:font script="Jpan" typeface="ＭＳ Ｐ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2"/>
        </a:solidFill>
        <a:ln>
          <a:noFill/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/>
      <a:bodyPr vert="horz" lIns="0" tIns="0" rIns="0" bIns="0" rtlCol="0" anchor="ctr"/>
      <a:lstStyle>
        <a:defPPr algn="l">
          <a:defRPr dirty="0" smtClean="0">
            <a:latin typeface="+mj-lt"/>
          </a:defRPr>
        </a:defPPr>
      </a:lstStyle>
    </a:txDef>
  </a:objectDefaults>
  <a:extraClrSchemeLst/>
  <a:extLst>
    <a:ext uri="{05A4C25C-085E-4340-85A3-A5531E510DB2}">
      <thm15:themeFamily xmlns:thm15="http://schemas.microsoft.com/office/thememl/2012/main" name="MS ppt global NOV 2018" id="{289508C1-4131-2843-9F70-C1575FE03D4B}" vid="{28E57948-9C45-664F-BD6F-A79E5FB16F1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ED8FC9E916EF44BD03332DFADB62AD" ma:contentTypeVersion="17" ma:contentTypeDescription="Create a new document." ma:contentTypeScope="" ma:versionID="cc45a82050c3efa214b7d55a34d2c936">
  <xsd:schema xmlns:xsd="http://www.w3.org/2001/XMLSchema" xmlns:xs="http://www.w3.org/2001/XMLSchema" xmlns:p="http://schemas.microsoft.com/office/2006/metadata/properties" xmlns:ns2="625389b6-76ce-4eff-b7ee-31b26d8e5144" xmlns:ns3="85d1e1cd-fefa-49ab-9dce-3c4978a529dc" targetNamespace="http://schemas.microsoft.com/office/2006/metadata/properties" ma:root="true" ma:fieldsID="4754fe66afaa7d23e8e0dda2b70b3c7b" ns2:_="" ns3:_="">
    <xsd:import namespace="625389b6-76ce-4eff-b7ee-31b26d8e5144"/>
    <xsd:import namespace="85d1e1cd-fefa-49ab-9dce-3c4978a529d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5389b6-76ce-4eff-b7ee-31b26d8e514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8f9df21-fd0e-42cb-b3ea-c5dcdec8a7e8}" ma:internalName="TaxCatchAll" ma:showField="CatchAllData" ma:web="625389b6-76ce-4eff-b7ee-31b26d8e51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d1e1cd-fefa-49ab-9dce-3c4978a529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40fc67f-c577-42a4-a6a9-01988ea79d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5d1e1cd-fefa-49ab-9dce-3c4978a529dc">
      <Terms xmlns="http://schemas.microsoft.com/office/infopath/2007/PartnerControls"/>
    </lcf76f155ced4ddcb4097134ff3c332f>
    <TaxCatchAll xmlns="625389b6-76ce-4eff-b7ee-31b26d8e5144" xsi:nil="true"/>
  </documentManagement>
</p:properties>
</file>

<file path=customXml/itemProps1.xml><?xml version="1.0" encoding="utf-8"?>
<ds:datastoreItem xmlns:ds="http://schemas.openxmlformats.org/officeDocument/2006/customXml" ds:itemID="{A5AD0573-6E89-4A81-B14E-B27052E2AE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5389b6-76ce-4eff-b7ee-31b26d8e5144"/>
    <ds:schemaRef ds:uri="85d1e1cd-fefa-49ab-9dce-3c4978a529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0F7DF6-5C08-460F-BEE0-E9DD27399B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86BCAF-BCB1-4ED3-82F9-DC5BC8ADC66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D480A50-B3A5-4C4F-B349-998606B0B62F}">
  <ds:schemaRefs>
    <ds:schemaRef ds:uri="http://schemas.microsoft.com/office/2006/metadata/properties"/>
    <ds:schemaRef ds:uri="http://schemas.microsoft.com/office/infopath/2007/PartnerControls"/>
    <ds:schemaRef ds:uri="85d1e1cd-fefa-49ab-9dce-3c4978a529dc"/>
    <ds:schemaRef ds:uri="625389b6-76ce-4eff-b7ee-31b26d8e514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NeAd Word Blank - May 2021 (3)</Template>
  <TotalTime>39</TotalTime>
  <Pages>5</Pages>
  <Words>1631</Words>
  <Characters>9301</Characters>
  <Application>Microsoft Office Word</Application>
  <DocSecurity>0</DocSecurity>
  <Lines>77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10911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Nestor Advisors</dc:creator>
  <cp:lastModifiedBy>G`olibjon</cp:lastModifiedBy>
  <cp:revision>12</cp:revision>
  <cp:lastPrinted>2025-12-20T09:38:00Z</cp:lastPrinted>
  <dcterms:created xsi:type="dcterms:W3CDTF">2023-06-20T14:33:00Z</dcterms:created>
  <dcterms:modified xsi:type="dcterms:W3CDTF">2026-07-30T11:11:00Z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0x010100A9ED8FC9E916EF44BD03332DFADB62AD</vt:lpwstr>
  </property>
  <property fmtid="{D5CDD505-2E9C-101B-9397-08002B2CF9AE}" pid="3" name="Order">
    <vt:r8>51400</vt:r8>
  </property>
  <property fmtid="{D5CDD505-2E9C-101B-9397-08002B2CF9AE}" pid="4" name="MediaServiceImageTags">
    <vt:lpwstr/>
  </property>
  <property fmtid="{D5CDD505-2E9C-101B-9397-08002B2CF9AE}" pid="5" name="GrammarlyDocumentId">
    <vt:lpwstr>790faf78314df2568d417e658f7a8965293f56e213e382c7ec0a5f9cb2f94eb3</vt:lpwstr>
  </property>
</Properties>
</file>